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-1049" w:type="dxa"/>
        <w:tblBorders>
          <w:top w:val="none" w:sz="0" w:space="0" w:color="auto"/>
          <w:left w:val="none" w:sz="0" w:space="0" w:color="auto"/>
          <w:bottom w:val="single" w:sz="4" w:space="0" w:color="FF66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14"/>
        <w:gridCol w:w="3593"/>
      </w:tblGrid>
      <w:tr w:rsidR="00FC0D13" w:rsidRPr="00AA2A54" w:rsidTr="009B76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0"/>
        </w:trPr>
        <w:tc>
          <w:tcPr>
            <w:tcW w:w="6377" w:type="dxa"/>
            <w:tcBorders>
              <w:bottom w:val="nil"/>
            </w:tcBorders>
            <w:shd w:val="clear" w:color="auto" w:fill="auto"/>
          </w:tcPr>
          <w:p w:rsidR="00152AF4" w:rsidRPr="00AA2A54" w:rsidRDefault="00BC437D" w:rsidP="00FB5486">
            <w:pPr>
              <w:rPr>
                <w:lang w:val="cy-GB"/>
              </w:rPr>
            </w:pPr>
            <w:r w:rsidRPr="00AA2A54"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3DF9448A" wp14:editId="1EC73049">
                      <wp:extent cx="4194313" cy="2087880"/>
                      <wp:effectExtent l="0" t="0" r="0" b="7620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4313" cy="2087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123D" w:rsidRPr="002C0D33" w:rsidRDefault="0081123D" w:rsidP="00152AF4">
                                  <w:pPr>
                                    <w:spacing w:after="0"/>
                                    <w:ind w:left="-142"/>
                                    <w:rPr>
                                      <w:color w:val="FF66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FF6600"/>
                                      <w:sz w:val="32"/>
                                      <w:szCs w:val="32"/>
                                    </w:rPr>
                                    <w:t>Gofal Cymdeithasol Cymru</w:t>
                                  </w:r>
                                </w:p>
                                <w:p w:rsidR="0081123D" w:rsidRPr="002C0D33" w:rsidRDefault="0081123D" w:rsidP="00FC0D13">
                                  <w:pPr>
                                    <w:spacing w:before="240"/>
                                    <w:ind w:left="-142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Gwerthusiad Annibynnol o’r Fframwaith DAPP: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Adroddiad Cryno</w:t>
                                  </w:r>
                                  <w:r w:rsidRPr="00CF4E1D"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Blwyddyn</w:t>
                                  </w:r>
                                  <w:r w:rsidRPr="00FC0D13"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</w:p>
                                <w:p w:rsidR="0081123D" w:rsidRPr="002C0D33" w:rsidRDefault="0081123D" w:rsidP="00152AF4">
                                  <w:pPr>
                                    <w:spacing w:before="360" w:after="0"/>
                                    <w:ind w:left="-142"/>
                                    <w:rPr>
                                      <w:color w:val="808080" w:themeColor="background1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  <w:sz w:val="32"/>
                                      <w:szCs w:val="32"/>
                                    </w:rPr>
                                    <w:t>Medi 2018 – drafft 1</w:t>
                                  </w:r>
                                </w:p>
                                <w:p w:rsidR="0081123D" w:rsidRPr="002C0D33" w:rsidRDefault="0081123D" w:rsidP="00152AF4">
                                  <w:pPr>
                                    <w:ind w:left="-142"/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type w14:anchorId="3DF9448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width:330.25pt;height:16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1RwtwIAALo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" filled="f" stroked="f">
                      <v:textbox>
                        <w:txbxContent>
                          <w:p w:rsidR="0081123D" w:rsidRPr="002C0D33" w:rsidRDefault="0081123D" w:rsidP="00152AF4">
                            <w:pPr>
                              <w:spacing w:after="0"/>
                              <w:ind w:left="-142"/>
                              <w:rPr>
                                <w:color w:val="FF66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6600"/>
                                <w:sz w:val="32"/>
                                <w:szCs w:val="32"/>
                              </w:rPr>
                              <w:t>Gofal Cymdeithasol Cymru</w:t>
                            </w:r>
                          </w:p>
                          <w:p w:rsidR="0081123D" w:rsidRPr="002C0D33" w:rsidRDefault="0081123D" w:rsidP="00FC0D13">
                            <w:pPr>
                              <w:spacing w:before="240"/>
                              <w:ind w:left="-142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Gwerthusiad Annibynnol o’r Fframwaith DAPP: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Adroddiad Cryno</w:t>
                            </w:r>
                            <w:r w:rsidRPr="00CF4E1D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Blwyddyn</w:t>
                            </w:r>
                            <w:r w:rsidRPr="00FC0D13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  <w:p w:rsidR="0081123D" w:rsidRPr="002C0D33" w:rsidRDefault="0081123D" w:rsidP="00152AF4">
                            <w:pPr>
                              <w:spacing w:before="360" w:after="0"/>
                              <w:ind w:left="-142"/>
                              <w:rPr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Medi 2018 – drafft 1</w:t>
                            </w:r>
                          </w:p>
                          <w:p w:rsidR="0081123D" w:rsidRPr="002C0D33" w:rsidRDefault="0081123D" w:rsidP="00152AF4">
                            <w:pPr>
                              <w:ind w:left="-142"/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460" w:type="dxa"/>
            <w:tcBorders>
              <w:bottom w:val="nil"/>
            </w:tcBorders>
            <w:shd w:val="clear" w:color="auto" w:fill="auto"/>
          </w:tcPr>
          <w:p w:rsidR="00152AF4" w:rsidRPr="00AA2A54" w:rsidRDefault="00FC0D13" w:rsidP="00FB5486">
            <w:pPr>
              <w:rPr>
                <w:lang w:val="cy-GB"/>
              </w:rPr>
            </w:pPr>
            <w:r w:rsidRPr="00AA2A54">
              <w:rPr>
                <w:noProof/>
                <w:lang w:eastAsia="en-GB"/>
              </w:rPr>
              <w:drawing>
                <wp:anchor distT="0" distB="0" distL="114300" distR="114300" simplePos="0" relativeHeight="251608576" behindDoc="0" locked="0" layoutInCell="1" allowOverlap="1" wp14:anchorId="5A94254D" wp14:editId="111D1A1E">
                  <wp:simplePos x="0" y="0"/>
                  <wp:positionH relativeFrom="column">
                    <wp:posOffset>-12412</wp:posOffset>
                  </wp:positionH>
                  <wp:positionV relativeFrom="page">
                    <wp:posOffset>1365077</wp:posOffset>
                  </wp:positionV>
                  <wp:extent cx="2299335" cy="650875"/>
                  <wp:effectExtent l="0" t="0" r="0" b="0"/>
                  <wp:wrapSquare wrapText="bothSides"/>
                  <wp:docPr id="1" name="Picture 1" descr="C:\Users\EleanorB\AppData\Local\Microsoft\Windows\Temporary Internet Files\Content.Outlook\32NW0GFZ\SCW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eanorB\AppData\Local\Microsoft\Windows\Temporary Internet Files\Content.Outlook\32NW0GFZ\SCW 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9" t="21129" r="7366" b="12631"/>
                          <a:stretch/>
                        </pic:blipFill>
                        <pic:spPr bwMode="auto">
                          <a:xfrm>
                            <a:off x="0" y="0"/>
                            <a:ext cx="229933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3FC1" w:rsidRPr="00AA2A54">
              <w:rPr>
                <w:noProof/>
                <w:lang w:eastAsia="en-GB"/>
              </w:rPr>
              <w:drawing>
                <wp:anchor distT="0" distB="0" distL="114300" distR="114300" simplePos="0" relativeHeight="251607552" behindDoc="1" locked="1" layoutInCell="1" allowOverlap="1" wp14:anchorId="2EA60FD5" wp14:editId="247FB6F5">
                  <wp:simplePos x="0" y="0"/>
                  <wp:positionH relativeFrom="page">
                    <wp:posOffset>298450</wp:posOffset>
                  </wp:positionH>
                  <wp:positionV relativeFrom="page">
                    <wp:posOffset>-20320</wp:posOffset>
                  </wp:positionV>
                  <wp:extent cx="1625600" cy="1332230"/>
                  <wp:effectExtent l="0" t="0" r="0" b="0"/>
                  <wp:wrapNone/>
                  <wp:docPr id="7" name="Picture 0" descr="CB Stu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 Stuff.png"/>
                          <pic:cNvPicPr/>
                        </pic:nvPicPr>
                        <pic:blipFill>
                          <a:blip r:embed="rId10" cstate="print"/>
                          <a:srcRect l="2808" r="36533" b="48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0D13" w:rsidRPr="00AA2A54" w:rsidTr="009B76E1">
        <w:tc>
          <w:tcPr>
            <w:tcW w:w="6377" w:type="dxa"/>
            <w:tcBorders>
              <w:top w:val="single" w:sz="4" w:space="0" w:color="FF6600"/>
              <w:bottom w:val="nil"/>
            </w:tcBorders>
            <w:shd w:val="clear" w:color="auto" w:fill="auto"/>
          </w:tcPr>
          <w:p w:rsidR="00152AF4" w:rsidRPr="00AA2A54" w:rsidRDefault="00152AF4" w:rsidP="00FB5486">
            <w:pPr>
              <w:rPr>
                <w:lang w:val="cy-GB"/>
              </w:rPr>
            </w:pPr>
          </w:p>
        </w:tc>
        <w:tc>
          <w:tcPr>
            <w:tcW w:w="3460" w:type="dxa"/>
            <w:tcBorders>
              <w:top w:val="single" w:sz="4" w:space="0" w:color="FF6600"/>
              <w:bottom w:val="nil"/>
            </w:tcBorders>
            <w:shd w:val="clear" w:color="auto" w:fill="auto"/>
          </w:tcPr>
          <w:p w:rsidR="00152AF4" w:rsidRPr="00AA2A54" w:rsidRDefault="00152AF4" w:rsidP="00FB5486">
            <w:pPr>
              <w:rPr>
                <w:lang w:val="cy-GB"/>
              </w:rPr>
            </w:pPr>
          </w:p>
        </w:tc>
      </w:tr>
    </w:tbl>
    <w:p w:rsidR="009B76E1" w:rsidRPr="00AA2A54" w:rsidRDefault="00CF4E1D" w:rsidP="009B76E1">
      <w:pPr>
        <w:pStyle w:val="Heading1"/>
        <w:rPr>
          <w:lang w:val="cy-GB"/>
        </w:rPr>
      </w:pPr>
      <w:r w:rsidRPr="00AA2A54">
        <w:rPr>
          <w:lang w:val="cy-GB"/>
        </w:rPr>
        <w:t>Cyflwyniad</w:t>
      </w:r>
    </w:p>
    <w:p w:rsidR="009B76E1" w:rsidRPr="00AA2A54" w:rsidRDefault="00CF4E1D" w:rsidP="009B76E1">
      <w:pPr>
        <w:rPr>
          <w:lang w:val="cy-GB"/>
        </w:rPr>
      </w:pPr>
      <w:r w:rsidRPr="00AA2A54">
        <w:rPr>
          <w:lang w:val="cy-GB"/>
        </w:rPr>
        <w:t>Dyma adroddiad cryno Blwyddyn 4 y gwerthusiad annibynnol o’r Fframwaith Dysgu ac Addysg Proffesiynol Parhaus (DAPP) ar gyfer gweithwyr cymdeithasol. Mae’n rhan o werthusiad hydredol pum mlynedd. Mae’r gwerthusiad yn ystyried: (a) sut mae’r Fframwaith DAPP yn helpu i wella ansawdd ymarfer gwaith cymdeithasol, (b) sut mae’n helpu i wella dilyniant gyrfa a datblygiad gyrfa, (c) sut mae’n gwella cyfraddau cadw gweithwyr cymdeithasol, (</w:t>
      </w:r>
      <w:r w:rsidR="00C8251B" w:rsidRPr="00AA2A54">
        <w:rPr>
          <w:lang w:val="cy-GB"/>
        </w:rPr>
        <w:t>ch</w:t>
      </w:r>
      <w:r w:rsidRPr="00AA2A54">
        <w:rPr>
          <w:lang w:val="cy-GB"/>
        </w:rPr>
        <w:t>) sut mae’n helpu i wella canlyniadau i ddefnyddwyr gwasanaethau a gofalwyr, a (</w:t>
      </w:r>
      <w:r w:rsidR="00C8251B" w:rsidRPr="00AA2A54">
        <w:rPr>
          <w:lang w:val="cy-GB"/>
        </w:rPr>
        <w:t>d</w:t>
      </w:r>
      <w:r w:rsidRPr="00AA2A54">
        <w:rPr>
          <w:lang w:val="cy-GB"/>
        </w:rPr>
        <w:t xml:space="preserve">) cyfraddau cymryd rhan, presenoldeb a chwblhau </w:t>
      </w:r>
      <w:r w:rsidR="00005C83">
        <w:rPr>
          <w:lang w:val="cy-GB"/>
        </w:rPr>
        <w:t xml:space="preserve">o ran </w:t>
      </w:r>
      <w:r w:rsidRPr="00AA2A54">
        <w:rPr>
          <w:lang w:val="cy-GB"/>
        </w:rPr>
        <w:t>rhaglenni Fframwaith DAPP.</w:t>
      </w:r>
    </w:p>
    <w:p w:rsidR="00380AF8" w:rsidRPr="00AA2A54" w:rsidRDefault="00C8251B" w:rsidP="00380AF8">
      <w:pPr>
        <w:pStyle w:val="Call-outtext"/>
        <w:rPr>
          <w:lang w:val="cy-GB"/>
        </w:rPr>
      </w:pPr>
      <w:r w:rsidRPr="00AA2A54">
        <w:rPr>
          <w:lang w:val="cy-GB"/>
        </w:rPr>
        <w:t xml:space="preserve">Mae adroddiad </w:t>
      </w:r>
      <w:r w:rsidR="00380AF8" w:rsidRPr="00AA2A54">
        <w:rPr>
          <w:lang w:val="cy-GB"/>
        </w:rPr>
        <w:t>ll</w:t>
      </w:r>
      <w:r w:rsidRPr="00AA2A54">
        <w:rPr>
          <w:lang w:val="cy-GB"/>
        </w:rPr>
        <w:t>awn, sy’n archwilio’r data yn fanylach</w:t>
      </w:r>
      <w:r w:rsidR="00380AF8" w:rsidRPr="00AA2A54">
        <w:rPr>
          <w:lang w:val="cy-GB"/>
        </w:rPr>
        <w:t xml:space="preserve">, </w:t>
      </w:r>
      <w:r w:rsidRPr="00AA2A54">
        <w:rPr>
          <w:lang w:val="cy-GB"/>
        </w:rPr>
        <w:t xml:space="preserve">ar gael o wneud cais </w:t>
      </w:r>
      <w:r w:rsidR="00005C83">
        <w:rPr>
          <w:lang w:val="cy-GB"/>
        </w:rPr>
        <w:t xml:space="preserve">amdano </w:t>
      </w:r>
      <w:r w:rsidRPr="00AA2A54">
        <w:rPr>
          <w:lang w:val="cy-GB"/>
        </w:rPr>
        <w:t>oddi wrth Gofal Cymdeithasol Cymru</w:t>
      </w:r>
      <w:r w:rsidR="00380AF8" w:rsidRPr="00AA2A54">
        <w:rPr>
          <w:lang w:val="cy-GB"/>
        </w:rPr>
        <w:t>.</w:t>
      </w:r>
    </w:p>
    <w:p w:rsidR="009B76E1" w:rsidRPr="00AA2A54" w:rsidRDefault="009B76E1" w:rsidP="009B76E1">
      <w:pPr>
        <w:pStyle w:val="Heading1"/>
        <w:rPr>
          <w:lang w:val="cy-GB"/>
        </w:rPr>
      </w:pPr>
      <w:r w:rsidRPr="00AA2A54">
        <w:rPr>
          <w:lang w:val="cy-GB"/>
        </w:rPr>
        <w:t>Methodol</w:t>
      </w:r>
      <w:r w:rsidR="00CF4E1D" w:rsidRPr="00AA2A54">
        <w:rPr>
          <w:lang w:val="cy-GB"/>
        </w:rPr>
        <w:t>e</w:t>
      </w:r>
      <w:r w:rsidRPr="00AA2A54">
        <w:rPr>
          <w:lang w:val="cy-GB"/>
        </w:rPr>
        <w:t>g</w:t>
      </w:r>
    </w:p>
    <w:p w:rsidR="00317A19" w:rsidRPr="00AA2A54" w:rsidRDefault="00C8251B" w:rsidP="00553249">
      <w:pPr>
        <w:rPr>
          <w:lang w:val="cy-GB"/>
        </w:rPr>
      </w:pPr>
      <w:r w:rsidRPr="00AA2A54">
        <w:rPr>
          <w:lang w:val="cy-GB"/>
        </w:rPr>
        <w:t>Roedd y dull gweithredu</w:t>
      </w:r>
      <w:r w:rsidR="007A1731" w:rsidRPr="00AA2A54">
        <w:rPr>
          <w:lang w:val="cy-GB"/>
        </w:rPr>
        <w:t xml:space="preserve"> yn cynnwys dadansoddi 915 o </w:t>
      </w:r>
      <w:r w:rsidR="00E72421" w:rsidRPr="00AA2A54">
        <w:rPr>
          <w:lang w:val="cy-GB"/>
        </w:rPr>
        <w:t xml:space="preserve">ddulliau </w:t>
      </w:r>
      <w:r w:rsidR="007A1731" w:rsidRPr="00AA2A54">
        <w:rPr>
          <w:lang w:val="cy-GB"/>
        </w:rPr>
        <w:t xml:space="preserve">mesur a dderbyniwyd dros y cyfnod pedair blynedd. Roedd gennym ffocws penodol ar ddeall ‘pellter a deithiwyd’ gan weithwyr cymdeithasol dros gyfnod. Roedd hyn yn cynnwys dadansoddi is-setiau o’r </w:t>
      </w:r>
      <w:r w:rsidR="00E72421" w:rsidRPr="00AA2A54">
        <w:rPr>
          <w:lang w:val="cy-GB"/>
        </w:rPr>
        <w:t xml:space="preserve">dulliau </w:t>
      </w:r>
      <w:r w:rsidR="007A1731" w:rsidRPr="00AA2A54">
        <w:rPr>
          <w:lang w:val="cy-GB"/>
        </w:rPr>
        <w:t xml:space="preserve">mesur effaith hyn (gweler y prif adroddiad am ragor o fanylion). Mae’r adroddiad Blwyddyn 4 hwn hefyd yn dadansoddi ychydig bach o ddata ansoddol newydd a dderbyniwyd drwy </w:t>
      </w:r>
      <w:r w:rsidR="008E7E73" w:rsidRPr="00AA2A54">
        <w:rPr>
          <w:lang w:val="cy-GB"/>
        </w:rPr>
        <w:t xml:space="preserve">ddulliau </w:t>
      </w:r>
      <w:r w:rsidR="007A1731" w:rsidRPr="00AA2A54">
        <w:rPr>
          <w:lang w:val="cy-GB"/>
        </w:rPr>
        <w:t>mesur effaith gan weithwyr cymdeithasol a rheolwyr. Yn anffodus, nid oedd gwybodaeth ar gael am gyfraddau cymryd rhan na chyfraddau gadael cyn gorffen, felly mae hwn yn absennol o adroddiad Blwyddyn 4.</w:t>
      </w:r>
    </w:p>
    <w:p w:rsidR="009B76E1" w:rsidRPr="00AA2A54" w:rsidRDefault="008E7E73" w:rsidP="00553249">
      <w:pPr>
        <w:rPr>
          <w:lang w:val="cy-GB"/>
        </w:rPr>
      </w:pPr>
      <w:r w:rsidRPr="00AA2A54">
        <w:rPr>
          <w:lang w:val="cy-GB"/>
        </w:rPr>
        <w:t>Mae’r adroddiad yn gwneud sylwadau am y Fframwaith DAPP cyfan a’r rhaglenni unigol ynddo</w:t>
      </w:r>
      <w:r w:rsidR="00317A19" w:rsidRPr="00AA2A54">
        <w:rPr>
          <w:lang w:val="cy-GB"/>
        </w:rPr>
        <w:t xml:space="preserve">, </w:t>
      </w:r>
      <w:r w:rsidRPr="00AA2A54">
        <w:rPr>
          <w:lang w:val="cy-GB"/>
        </w:rPr>
        <w:t>h.y.</w:t>
      </w:r>
      <w:r w:rsidR="00317A19" w:rsidRPr="00AA2A54">
        <w:rPr>
          <w:lang w:val="cy-GB"/>
        </w:rPr>
        <w:t xml:space="preserve">: </w:t>
      </w:r>
      <w:r w:rsidRPr="00AA2A54">
        <w:rPr>
          <w:lang w:val="cy-GB"/>
        </w:rPr>
        <w:t>Rhaglen Gadarnhau Consortiwm y De (Rhaglen CYD); Rhaglen Gadarnhau Porth Agored (Rhaglen PA); Rhaglen Ymarfer Profiadol mewn Gwaith Cymdeithasol (Rhaglen YP); Rhaglen Uwch Ymarfer mewn Gwaith Cymdeithasol (Rhaglen UY); a</w:t>
      </w:r>
      <w:r w:rsidR="00B46E7E" w:rsidRPr="00AA2A54">
        <w:rPr>
          <w:lang w:val="cy-GB"/>
        </w:rPr>
        <w:t>’r</w:t>
      </w:r>
      <w:r w:rsidRPr="00AA2A54">
        <w:rPr>
          <w:lang w:val="cy-GB"/>
        </w:rPr>
        <w:t xml:space="preserve"> Rhaglen Gwaith Cymdeithasol Ymgynghorol (Rhaglen GCY).</w:t>
      </w:r>
    </w:p>
    <w:p w:rsidR="00AC47FE" w:rsidRPr="00AA2A54" w:rsidRDefault="00C8251B" w:rsidP="00AC47FE">
      <w:pPr>
        <w:pStyle w:val="Heading1"/>
        <w:rPr>
          <w:lang w:val="cy-GB"/>
        </w:rPr>
      </w:pPr>
      <w:bookmarkStart w:id="0" w:name="_Ref525041470"/>
      <w:r w:rsidRPr="00AA2A54">
        <w:rPr>
          <w:lang w:val="cy-GB"/>
        </w:rPr>
        <w:t>Prif G</w:t>
      </w:r>
      <w:r w:rsidR="00CF4E1D" w:rsidRPr="00AA2A54">
        <w:rPr>
          <w:lang w:val="cy-GB"/>
        </w:rPr>
        <w:t>anfyddiadau</w:t>
      </w:r>
      <w:bookmarkEnd w:id="0"/>
    </w:p>
    <w:p w:rsidR="00B573F2" w:rsidRPr="00AA2A54" w:rsidRDefault="00B46E7E" w:rsidP="00820669">
      <w:pPr>
        <w:rPr>
          <w:lang w:val="cy-GB"/>
        </w:rPr>
      </w:pPr>
      <w:r w:rsidRPr="00AA2A54">
        <w:rPr>
          <w:lang w:val="cy-GB"/>
        </w:rPr>
        <w:t xml:space="preserve">Mae adroddiad Blwyddyn </w:t>
      </w:r>
      <w:r w:rsidR="00B573F2" w:rsidRPr="00AA2A54">
        <w:rPr>
          <w:lang w:val="cy-GB"/>
        </w:rPr>
        <w:t xml:space="preserve">4 </w:t>
      </w:r>
      <w:r w:rsidRPr="00AA2A54">
        <w:rPr>
          <w:lang w:val="cy-GB"/>
        </w:rPr>
        <w:t xml:space="preserve">yn dadansoddi ystod o ddata ychwanegol sy’n adeiladu ar y dadansoddiad o Flwyddyn 3.  Mae’n cynnwys tri </w:t>
      </w:r>
      <w:r w:rsidR="009C7495" w:rsidRPr="00AA2A54">
        <w:rPr>
          <w:lang w:val="cy-GB"/>
        </w:rPr>
        <w:t>dadansoddiad newydd, h.y.</w:t>
      </w:r>
      <w:r w:rsidR="00B573F2" w:rsidRPr="00AA2A54">
        <w:rPr>
          <w:lang w:val="cy-GB"/>
        </w:rPr>
        <w:t>:</w:t>
      </w:r>
    </w:p>
    <w:p w:rsidR="009C7495" w:rsidRPr="00AA2A54" w:rsidRDefault="009C7495" w:rsidP="0081123D">
      <w:pPr>
        <w:pStyle w:val="Bullet1"/>
        <w:rPr>
          <w:lang w:val="cy-GB"/>
        </w:rPr>
      </w:pPr>
      <w:r w:rsidRPr="00AA2A54">
        <w:rPr>
          <w:lang w:val="cy-GB"/>
        </w:rPr>
        <w:lastRenderedPageBreak/>
        <w:t>Mae gwerthusiad Blwyddyn</w:t>
      </w:r>
      <w:r w:rsidR="00753910" w:rsidRPr="00AA2A54">
        <w:rPr>
          <w:lang w:val="cy-GB"/>
        </w:rPr>
        <w:t xml:space="preserve"> 4 </w:t>
      </w:r>
      <w:r w:rsidRPr="00AA2A54">
        <w:rPr>
          <w:lang w:val="cy-GB"/>
        </w:rPr>
        <w:t>yn cynnwys sampl mwy o ddata hydredol gan weithwyr cymdeithasol. Mae’r data</w:t>
      </w:r>
      <w:r w:rsidR="00005C83">
        <w:rPr>
          <w:lang w:val="cy-GB"/>
        </w:rPr>
        <w:t>’</w:t>
      </w:r>
      <w:r w:rsidRPr="00AA2A54">
        <w:rPr>
          <w:lang w:val="cy-GB"/>
        </w:rPr>
        <w:t xml:space="preserve">n canolbwyntio ar y rhaglenni </w:t>
      </w:r>
      <w:r w:rsidR="00753910" w:rsidRPr="00AA2A54">
        <w:rPr>
          <w:lang w:val="cy-GB"/>
        </w:rPr>
        <w:t>CYD a</w:t>
      </w:r>
      <w:r w:rsidRPr="00AA2A54">
        <w:rPr>
          <w:lang w:val="cy-GB"/>
        </w:rPr>
        <w:t>c Y</w:t>
      </w:r>
      <w:r w:rsidR="00753910" w:rsidRPr="00AA2A54">
        <w:rPr>
          <w:lang w:val="cy-GB"/>
        </w:rPr>
        <w:t xml:space="preserve">P </w:t>
      </w:r>
      <w:r w:rsidRPr="00AA2A54">
        <w:rPr>
          <w:lang w:val="cy-GB"/>
        </w:rPr>
        <w:t>ac mae’n edrych ar unrhyw newidiadau a welwyd rhwng dechrau Rhaglen (amser 1) a 12 mis ar ôl cwblhau (amser 3).</w:t>
      </w:r>
    </w:p>
    <w:p w:rsidR="009C7495" w:rsidRPr="00AA2A54" w:rsidRDefault="009C7495" w:rsidP="0081123D">
      <w:pPr>
        <w:pStyle w:val="Bullet1"/>
        <w:rPr>
          <w:lang w:val="cy-GB"/>
        </w:rPr>
      </w:pPr>
      <w:r w:rsidRPr="00AA2A54">
        <w:rPr>
          <w:lang w:val="cy-GB"/>
        </w:rPr>
        <w:t xml:space="preserve">Mae gwerthusiad Blwyddyn 4 bellach yn cynnwys data newydd am farnau rheolwyr gweithwyr cymdeithasol a gwblhaodd y Rhaglen </w:t>
      </w:r>
      <w:r w:rsidR="006F1E10" w:rsidRPr="00AA2A54">
        <w:rPr>
          <w:lang w:val="cy-GB"/>
        </w:rPr>
        <w:t>PA.</w:t>
      </w:r>
    </w:p>
    <w:p w:rsidR="00B573F2" w:rsidRPr="00AA2A54" w:rsidRDefault="006F1E10" w:rsidP="0081123D">
      <w:pPr>
        <w:pStyle w:val="Bullet1"/>
        <w:rPr>
          <w:lang w:val="cy-GB"/>
        </w:rPr>
      </w:pPr>
      <w:r w:rsidRPr="00AA2A54">
        <w:rPr>
          <w:lang w:val="cy-GB"/>
        </w:rPr>
        <w:t>Gwerthusiad Blwyddyn 4 yw’r cyntaf i gynnwys dadansoddiad o bellter a deithiwyd ar gyfer y Rhaglen UY. Mae hyn yn seiliedig ar ymatebion gan reolwyr gweithwyr cymdeithasol (am fod y sampl o ymatebion gweithwyr cymdeithasol yn rhy fach i gynnal dadansoddiad).</w:t>
      </w:r>
    </w:p>
    <w:p w:rsidR="00293087" w:rsidRPr="00AA2A54" w:rsidRDefault="006F1E10" w:rsidP="00820669">
      <w:pPr>
        <w:rPr>
          <w:lang w:val="cy-GB"/>
        </w:rPr>
      </w:pPr>
      <w:r w:rsidRPr="00AA2A54">
        <w:rPr>
          <w:lang w:val="cy-GB"/>
        </w:rPr>
        <w:t xml:space="preserve">At ei gilydd, mae dadansoddiad Blwyddyn </w:t>
      </w:r>
      <w:r w:rsidR="00293087" w:rsidRPr="00AA2A54">
        <w:rPr>
          <w:lang w:val="cy-GB"/>
        </w:rPr>
        <w:t xml:space="preserve">4 </w:t>
      </w:r>
      <w:r w:rsidRPr="00AA2A54">
        <w:rPr>
          <w:lang w:val="cy-GB"/>
        </w:rPr>
        <w:t>yn atgyfnerthu negeseuon allweddo</w:t>
      </w:r>
      <w:r w:rsidR="00005C83">
        <w:rPr>
          <w:lang w:val="cy-GB"/>
        </w:rPr>
        <w:t>l</w:t>
      </w:r>
      <w:r w:rsidRPr="00AA2A54">
        <w:rPr>
          <w:lang w:val="cy-GB"/>
        </w:rPr>
        <w:t xml:space="preserve"> o werthusiadau blaenorol</w:t>
      </w:r>
      <w:r w:rsidR="00293087" w:rsidRPr="00AA2A54">
        <w:rPr>
          <w:lang w:val="cy-GB"/>
        </w:rPr>
        <w:t xml:space="preserve">, </w:t>
      </w:r>
      <w:r w:rsidRPr="00AA2A54">
        <w:rPr>
          <w:lang w:val="cy-GB"/>
        </w:rPr>
        <w:t>h.y.</w:t>
      </w:r>
      <w:r w:rsidR="00293087" w:rsidRPr="00AA2A54">
        <w:rPr>
          <w:lang w:val="cy-GB"/>
        </w:rPr>
        <w:t>:</w:t>
      </w:r>
    </w:p>
    <w:p w:rsidR="00293087" w:rsidRPr="00AA2A54" w:rsidRDefault="006F1E10" w:rsidP="0081123D">
      <w:pPr>
        <w:pStyle w:val="Bullet1"/>
        <w:rPr>
          <w:lang w:val="cy-GB"/>
        </w:rPr>
      </w:pPr>
      <w:r w:rsidRPr="00AA2A54">
        <w:rPr>
          <w:lang w:val="cy-GB"/>
        </w:rPr>
        <w:t>Mae gweithwyr cymdeithasol yn adrodd</w:t>
      </w:r>
      <w:r w:rsidR="00104078" w:rsidRPr="00AA2A54">
        <w:rPr>
          <w:lang w:val="cy-GB"/>
        </w:rPr>
        <w:t xml:space="preserve"> bod eu dealltwriaeth a’u sgiliau, a’u lefelau hyder</w:t>
      </w:r>
      <w:r w:rsidR="00005C83">
        <w:rPr>
          <w:lang w:val="cy-GB"/>
        </w:rPr>
        <w:t>,</w:t>
      </w:r>
      <w:r w:rsidR="00104078" w:rsidRPr="00AA2A54">
        <w:rPr>
          <w:lang w:val="cy-GB"/>
        </w:rPr>
        <w:t xml:space="preserve"> yn gwella ym mhob maes bron yn ystod eu cyfnod yn ymwneud â’r Rhaglen.</w:t>
      </w:r>
    </w:p>
    <w:p w:rsidR="00104078" w:rsidRPr="00AA2A54" w:rsidRDefault="00104078" w:rsidP="00820669">
      <w:pPr>
        <w:pStyle w:val="Bullet1"/>
        <w:rPr>
          <w:lang w:val="cy-GB"/>
        </w:rPr>
      </w:pPr>
      <w:r w:rsidRPr="00AA2A54">
        <w:rPr>
          <w:lang w:val="cy-GB"/>
        </w:rPr>
        <w:t>Ar gyfer y rhan fwyaf o feysydd, mae’r gwelliant hwn mewn dealltwriaeth a sgiliau ac mewn lefelau hyder yn cael ei gynnal neu’n gwella ymhellach flwyddyn ar ôl i’w cyfranogiad yn y Rhaglen ddod i ben.</w:t>
      </w:r>
    </w:p>
    <w:p w:rsidR="00104078" w:rsidRPr="00AA2A54" w:rsidRDefault="00104078" w:rsidP="00820669">
      <w:pPr>
        <w:pStyle w:val="Bullet1"/>
        <w:rPr>
          <w:lang w:val="cy-GB"/>
        </w:rPr>
      </w:pPr>
      <w:r w:rsidRPr="00AA2A54">
        <w:rPr>
          <w:lang w:val="cy-GB"/>
        </w:rPr>
        <w:t>Ar gyfartaledd, mae gweithwyr cymdeithasol yn cytuno bod y Fframwaith DAPP yn gwneud cyfraniad ‘bach’ neu ‘gymedrol’ at welliannau yn eu dealltwriaeth, sgiliau a hyder.</w:t>
      </w:r>
    </w:p>
    <w:p w:rsidR="00293087" w:rsidRPr="00AA2A54" w:rsidRDefault="00104078" w:rsidP="0081123D">
      <w:pPr>
        <w:pStyle w:val="Bullet1"/>
        <w:rPr>
          <w:lang w:val="cy-GB"/>
        </w:rPr>
      </w:pPr>
      <w:r w:rsidRPr="00AA2A54">
        <w:rPr>
          <w:lang w:val="cy-GB"/>
        </w:rPr>
        <w:t>Yn gyffredinol, mae rheolwyr gweithwyr cymdeithasol yn cadarnhau’r safbwynt hwn</w:t>
      </w:r>
      <w:r w:rsidR="00293087" w:rsidRPr="00AA2A54">
        <w:rPr>
          <w:lang w:val="cy-GB"/>
        </w:rPr>
        <w:t>.</w:t>
      </w:r>
      <w:r w:rsidR="002017A9" w:rsidRPr="00AA2A54">
        <w:rPr>
          <w:lang w:val="cy-GB"/>
        </w:rPr>
        <w:t xml:space="preserve"> </w:t>
      </w:r>
    </w:p>
    <w:p w:rsidR="00104078" w:rsidRPr="00AA2A54" w:rsidRDefault="00104078" w:rsidP="00104078">
      <w:pPr>
        <w:pStyle w:val="Bullet1"/>
        <w:rPr>
          <w:lang w:val="cy-GB"/>
        </w:rPr>
      </w:pPr>
      <w:r w:rsidRPr="00AA2A54">
        <w:rPr>
          <w:lang w:val="cy-GB"/>
        </w:rPr>
        <w:t>Mae yna ostyngiad cyffredinol mewn barn am gyfraddau cadw gyrfa, dilyniant gyrfa a boddhad gyrfa dros y cyfnod maent yn rhan o’r rhaglen CYD, er bod cyfraddau cyffredinol yn gymharol uchel.</w:t>
      </w:r>
    </w:p>
    <w:p w:rsidR="00104078" w:rsidRPr="00AA2A54" w:rsidRDefault="00104078" w:rsidP="00104078">
      <w:pPr>
        <w:pStyle w:val="Bullet1"/>
        <w:rPr>
          <w:lang w:val="cy-GB"/>
        </w:rPr>
      </w:pPr>
      <w:r w:rsidRPr="00AA2A54">
        <w:rPr>
          <w:lang w:val="cy-GB"/>
        </w:rPr>
        <w:t xml:space="preserve">Mae’r tebygolrwydd o </w:t>
      </w:r>
      <w:r w:rsidR="00B512F4" w:rsidRPr="00AA2A54">
        <w:rPr>
          <w:lang w:val="cy-GB"/>
        </w:rPr>
        <w:t>ymgymryd â’r r</w:t>
      </w:r>
      <w:r w:rsidRPr="00AA2A54">
        <w:rPr>
          <w:lang w:val="cy-GB"/>
        </w:rPr>
        <w:t xml:space="preserve">haglen nesaf neu argymell y Fframwaith DAPP i </w:t>
      </w:r>
      <w:r w:rsidR="00B512F4" w:rsidRPr="00AA2A54">
        <w:rPr>
          <w:lang w:val="cy-GB"/>
        </w:rPr>
        <w:t xml:space="preserve">rai </w:t>
      </w:r>
      <w:r w:rsidRPr="00AA2A54">
        <w:rPr>
          <w:lang w:val="cy-GB"/>
        </w:rPr>
        <w:t>eraill yn gostwng ychydig dros amser, er mai ‘cytuno’n bennaf’ yw cyfartaledd yr atebion.</w:t>
      </w:r>
    </w:p>
    <w:p w:rsidR="00B512F4" w:rsidRPr="00AA2A54" w:rsidRDefault="00B512F4" w:rsidP="00293087">
      <w:pPr>
        <w:rPr>
          <w:lang w:val="cy-GB"/>
        </w:rPr>
      </w:pPr>
      <w:r w:rsidRPr="00AA2A54">
        <w:rPr>
          <w:lang w:val="cy-GB"/>
        </w:rPr>
        <w:t>Yn wahanol i werthusiadau blaenorol, ni ddarparwyd data wedi’i ddiweddaru i ni yn ymwneud â chyfraddau cymryd rhan ac ymgysylltiad. O ganlyniad, ni archwiliwyd hyn yn adroddiad gwerthuso Blwyddyn 4.</w:t>
      </w:r>
    </w:p>
    <w:p w:rsidR="00380AF8" w:rsidRPr="00AA2A54" w:rsidRDefault="00B512F4" w:rsidP="00293087">
      <w:pPr>
        <w:rPr>
          <w:lang w:val="cy-GB"/>
        </w:rPr>
      </w:pPr>
      <w:r w:rsidRPr="00AA2A54">
        <w:rPr>
          <w:lang w:val="cy-GB"/>
        </w:rPr>
        <w:t xml:space="preserve">Mae’r adran isod yn archwilio rhai o’r uchafbwyntiau o werthusiad Blwyddyn 4, gan ganolbwyntio ar </w:t>
      </w:r>
      <w:r w:rsidR="00DA34D0" w:rsidRPr="00AA2A54">
        <w:rPr>
          <w:lang w:val="cy-GB"/>
        </w:rPr>
        <w:t xml:space="preserve">ddadansoddiadau newydd a/neu </w:t>
      </w:r>
      <w:r w:rsidR="006D2BED" w:rsidRPr="00AA2A54">
        <w:rPr>
          <w:lang w:val="cy-GB"/>
        </w:rPr>
        <w:t xml:space="preserve">gyfresi </w:t>
      </w:r>
      <w:r w:rsidR="00DA34D0" w:rsidRPr="00AA2A54">
        <w:rPr>
          <w:lang w:val="cy-GB"/>
        </w:rPr>
        <w:t>data newydd nad ydynt wedi’u cynnwys mewn adroddiadau blaenorol.</w:t>
      </w:r>
      <w:r w:rsidR="00380AF8" w:rsidRPr="00AA2A54">
        <w:rPr>
          <w:lang w:val="cy-GB"/>
        </w:rPr>
        <w:t xml:space="preserve"> </w:t>
      </w:r>
    </w:p>
    <w:p w:rsidR="00364F0E" w:rsidRPr="00AA2A54" w:rsidRDefault="006D2BED" w:rsidP="00BE7A8D">
      <w:pPr>
        <w:pStyle w:val="Heading1"/>
        <w:rPr>
          <w:lang w:val="cy-GB"/>
        </w:rPr>
      </w:pPr>
      <w:r w:rsidRPr="00AA2A54">
        <w:rPr>
          <w:lang w:val="cy-GB"/>
        </w:rPr>
        <w:lastRenderedPageBreak/>
        <w:t>Uchafbwyntiau o ddadansoddiadau newydd ar gyfer Blwyddyn</w:t>
      </w:r>
      <w:r w:rsidR="00BE7A8D" w:rsidRPr="00AA2A54">
        <w:rPr>
          <w:lang w:val="cy-GB"/>
        </w:rPr>
        <w:t xml:space="preserve"> 4</w:t>
      </w:r>
    </w:p>
    <w:p w:rsidR="00364F0E" w:rsidRPr="00AA2A54" w:rsidRDefault="006D2BED" w:rsidP="00820669">
      <w:pPr>
        <w:pStyle w:val="Heading2"/>
        <w:rPr>
          <w:lang w:val="cy-GB"/>
        </w:rPr>
      </w:pPr>
      <w:r w:rsidRPr="00AA2A54">
        <w:rPr>
          <w:lang w:val="cy-GB"/>
        </w:rPr>
        <w:t xml:space="preserve">Rhaglen Gadarnhau </w:t>
      </w:r>
      <w:r w:rsidR="00364F0E" w:rsidRPr="00AA2A54">
        <w:rPr>
          <w:lang w:val="cy-GB"/>
        </w:rPr>
        <w:t>C</w:t>
      </w:r>
      <w:r w:rsidRPr="00AA2A54">
        <w:rPr>
          <w:lang w:val="cy-GB"/>
        </w:rPr>
        <w:t>onsortiw</w:t>
      </w:r>
      <w:r w:rsidR="00AB17D6" w:rsidRPr="00AA2A54">
        <w:rPr>
          <w:lang w:val="cy-GB"/>
        </w:rPr>
        <w:t xml:space="preserve">m </w:t>
      </w:r>
      <w:r w:rsidR="00364F0E" w:rsidRPr="00AA2A54">
        <w:rPr>
          <w:lang w:val="cy-GB"/>
        </w:rPr>
        <w:t>Y</w:t>
      </w:r>
      <w:r w:rsidR="00AB17D6" w:rsidRPr="00AA2A54">
        <w:rPr>
          <w:lang w:val="cy-GB"/>
        </w:rPr>
        <w:t xml:space="preserve"> </w:t>
      </w:r>
      <w:r w:rsidR="00364F0E" w:rsidRPr="00AA2A54">
        <w:rPr>
          <w:lang w:val="cy-GB"/>
        </w:rPr>
        <w:t>D</w:t>
      </w:r>
      <w:r w:rsidR="00AB17D6" w:rsidRPr="00AA2A54">
        <w:rPr>
          <w:lang w:val="cy-GB"/>
        </w:rPr>
        <w:t>e</w:t>
      </w:r>
    </w:p>
    <w:p w:rsidR="006D2BED" w:rsidRPr="00AA2A54" w:rsidRDefault="006D2BED" w:rsidP="00820669">
      <w:pPr>
        <w:rPr>
          <w:lang w:val="cy-GB"/>
        </w:rPr>
      </w:pPr>
      <w:r w:rsidRPr="00AA2A54">
        <w:rPr>
          <w:lang w:val="cy-GB"/>
        </w:rPr>
        <w:t xml:space="preserve">Roedd gwerthusiad Blwyddyn 4 yn archwilio’r graddau y gwelodd gweithwyr cymdeithasol welliant mewn gwybodaeth, sgiliau a hyder rhwng dechrau eu cyfranogiad yn y Rhaglen CYD (amser 1) a 12 mis ar ôl </w:t>
      </w:r>
      <w:r w:rsidR="005739AB" w:rsidRPr="00AA2A54">
        <w:rPr>
          <w:lang w:val="cy-GB"/>
        </w:rPr>
        <w:t xml:space="preserve">ei </w:t>
      </w:r>
      <w:r w:rsidRPr="00AA2A54">
        <w:rPr>
          <w:lang w:val="cy-GB"/>
        </w:rPr>
        <w:t>c</w:t>
      </w:r>
      <w:r w:rsidR="005739AB" w:rsidRPr="00AA2A54">
        <w:rPr>
          <w:lang w:val="cy-GB"/>
        </w:rPr>
        <w:t>h</w:t>
      </w:r>
      <w:r w:rsidRPr="00AA2A54">
        <w:rPr>
          <w:lang w:val="cy-GB"/>
        </w:rPr>
        <w:t>wblhau (amser 3).</w:t>
      </w:r>
    </w:p>
    <w:p w:rsidR="005739AB" w:rsidRPr="00AA2A54" w:rsidRDefault="006D2BED" w:rsidP="00820669">
      <w:pPr>
        <w:rPr>
          <w:lang w:val="cy-GB"/>
        </w:rPr>
      </w:pPr>
      <w:r w:rsidRPr="00AA2A54">
        <w:rPr>
          <w:lang w:val="cy-GB"/>
        </w:rPr>
        <w:t xml:space="preserve">Adroddodd gweithwyr cymdeithasol </w:t>
      </w:r>
      <w:r w:rsidR="005739AB" w:rsidRPr="00AA2A54">
        <w:rPr>
          <w:lang w:val="cy-GB"/>
        </w:rPr>
        <w:t xml:space="preserve">am welliant mewn dealltwriaeth, sgiliau a hyder rhwng amser </w:t>
      </w:r>
      <w:r w:rsidR="00BE7A8D" w:rsidRPr="00AA2A54">
        <w:rPr>
          <w:lang w:val="cy-GB"/>
        </w:rPr>
        <w:t>1 a</w:t>
      </w:r>
      <w:r w:rsidR="005739AB" w:rsidRPr="00AA2A54">
        <w:rPr>
          <w:lang w:val="cy-GB"/>
        </w:rPr>
        <w:t>c amser</w:t>
      </w:r>
      <w:r w:rsidR="00BE7A8D" w:rsidRPr="00AA2A54">
        <w:rPr>
          <w:lang w:val="cy-GB"/>
        </w:rPr>
        <w:t xml:space="preserve"> 3.</w:t>
      </w:r>
      <w:r w:rsidR="005739AB" w:rsidRPr="00AA2A54">
        <w:rPr>
          <w:lang w:val="cy-GB"/>
        </w:rPr>
        <w:t xml:space="preserve"> Mae</w:t>
      </w:r>
      <w:r w:rsidR="00BE7A8D" w:rsidRPr="00AA2A54">
        <w:rPr>
          <w:lang w:val="cy-GB"/>
        </w:rPr>
        <w:t xml:space="preserve"> </w:t>
      </w:r>
      <w:r w:rsidR="00343A1C" w:rsidRPr="00AA2A54">
        <w:rPr>
          <w:lang w:val="cy-GB"/>
        </w:rPr>
        <w:fldChar w:fldCharType="begin"/>
      </w:r>
      <w:r w:rsidR="00343A1C" w:rsidRPr="00AA2A54">
        <w:rPr>
          <w:lang w:val="cy-GB"/>
        </w:rPr>
        <w:instrText xml:space="preserve"> REF _Ref525142172 \h </w:instrText>
      </w:r>
      <w:r w:rsidR="00343A1C" w:rsidRPr="00AA2A54">
        <w:rPr>
          <w:lang w:val="cy-GB"/>
        </w:rPr>
      </w:r>
      <w:r w:rsidR="00343A1C" w:rsidRPr="00AA2A54">
        <w:rPr>
          <w:lang w:val="cy-GB"/>
        </w:rPr>
        <w:fldChar w:fldCharType="separate"/>
      </w:r>
      <w:r w:rsidR="00FB34EE" w:rsidRPr="00AA2A54">
        <w:rPr>
          <w:lang w:val="cy-GB"/>
        </w:rPr>
        <w:t xml:space="preserve">Ffigur </w:t>
      </w:r>
      <w:r w:rsidR="00FB34EE">
        <w:rPr>
          <w:b/>
          <w:noProof/>
          <w:lang w:val="cy-GB"/>
        </w:rPr>
        <w:t>1</w:t>
      </w:r>
      <w:r w:rsidR="00343A1C" w:rsidRPr="00AA2A54">
        <w:rPr>
          <w:lang w:val="cy-GB"/>
        </w:rPr>
        <w:fldChar w:fldCharType="end"/>
      </w:r>
      <w:r w:rsidR="00343A1C" w:rsidRPr="00AA2A54">
        <w:rPr>
          <w:lang w:val="cy-GB"/>
        </w:rPr>
        <w:t xml:space="preserve"> </w:t>
      </w:r>
      <w:r w:rsidR="005739AB" w:rsidRPr="00AA2A54">
        <w:rPr>
          <w:lang w:val="cy-GB"/>
        </w:rPr>
        <w:t xml:space="preserve">yn dangos, ar gyfartaledd, bod dealltwriaeth a sgiliau wedi cynyddu o </w:t>
      </w:r>
      <w:r w:rsidR="00BE7A8D" w:rsidRPr="00AA2A54">
        <w:rPr>
          <w:lang w:val="cy-GB"/>
        </w:rPr>
        <w:t xml:space="preserve">2.6 </w:t>
      </w:r>
      <w:r w:rsidR="005739AB" w:rsidRPr="00AA2A54">
        <w:rPr>
          <w:lang w:val="cy-GB"/>
        </w:rPr>
        <w:t xml:space="preserve">allan o </w:t>
      </w:r>
      <w:r w:rsidR="00BE7A8D" w:rsidRPr="00AA2A54">
        <w:rPr>
          <w:lang w:val="cy-GB"/>
        </w:rPr>
        <w:t xml:space="preserve">5 </w:t>
      </w:r>
      <w:r w:rsidR="005739AB" w:rsidRPr="00AA2A54">
        <w:rPr>
          <w:lang w:val="cy-GB"/>
        </w:rPr>
        <w:t>i</w:t>
      </w:r>
      <w:r w:rsidR="00BE7A8D" w:rsidRPr="00AA2A54">
        <w:rPr>
          <w:lang w:val="cy-GB"/>
        </w:rPr>
        <w:t xml:space="preserve"> 3.9 </w:t>
      </w:r>
      <w:r w:rsidR="005739AB" w:rsidRPr="00AA2A54">
        <w:rPr>
          <w:lang w:val="cy-GB"/>
        </w:rPr>
        <w:t xml:space="preserve">allan o </w:t>
      </w:r>
      <w:r w:rsidR="00BE7A8D" w:rsidRPr="00AA2A54">
        <w:rPr>
          <w:lang w:val="cy-GB"/>
        </w:rPr>
        <w:t>5</w:t>
      </w:r>
      <w:r w:rsidR="0076598A" w:rsidRPr="00AA2A54">
        <w:rPr>
          <w:lang w:val="cy-GB"/>
        </w:rPr>
        <w:t xml:space="preserve"> (</w:t>
      </w:r>
      <w:r w:rsidR="005739AB" w:rsidRPr="00AA2A54">
        <w:rPr>
          <w:lang w:val="cy-GB"/>
        </w:rPr>
        <w:t xml:space="preserve">cynnydd o </w:t>
      </w:r>
      <w:r w:rsidR="0076598A" w:rsidRPr="00AA2A54">
        <w:rPr>
          <w:lang w:val="cy-GB"/>
        </w:rPr>
        <w:t>48%)</w:t>
      </w:r>
      <w:r w:rsidR="00BE7A8D" w:rsidRPr="00AA2A54">
        <w:rPr>
          <w:lang w:val="cy-GB"/>
        </w:rPr>
        <w:t xml:space="preserve">. </w:t>
      </w:r>
      <w:r w:rsidR="005739AB" w:rsidRPr="00AA2A54">
        <w:rPr>
          <w:lang w:val="cy-GB"/>
        </w:rPr>
        <w:t xml:space="preserve">Fe wnaeth lefelau hyder gynyddu o </w:t>
      </w:r>
      <w:r w:rsidR="00BE7A8D" w:rsidRPr="00AA2A54">
        <w:rPr>
          <w:lang w:val="cy-GB"/>
        </w:rPr>
        <w:t xml:space="preserve">57 </w:t>
      </w:r>
      <w:r w:rsidR="005739AB" w:rsidRPr="00AA2A54">
        <w:rPr>
          <w:lang w:val="cy-GB"/>
        </w:rPr>
        <w:t xml:space="preserve">allan o </w:t>
      </w:r>
      <w:r w:rsidR="00BE7A8D" w:rsidRPr="00AA2A54">
        <w:rPr>
          <w:lang w:val="cy-GB"/>
        </w:rPr>
        <w:t xml:space="preserve">100 </w:t>
      </w:r>
      <w:r w:rsidR="005739AB" w:rsidRPr="00AA2A54">
        <w:rPr>
          <w:lang w:val="cy-GB"/>
        </w:rPr>
        <w:t>i</w:t>
      </w:r>
      <w:r w:rsidR="00BE7A8D" w:rsidRPr="00AA2A54">
        <w:rPr>
          <w:lang w:val="cy-GB"/>
        </w:rPr>
        <w:t xml:space="preserve"> 80 </w:t>
      </w:r>
      <w:r w:rsidR="005739AB" w:rsidRPr="00AA2A54">
        <w:rPr>
          <w:lang w:val="cy-GB"/>
        </w:rPr>
        <w:t xml:space="preserve">allan o </w:t>
      </w:r>
      <w:r w:rsidR="00BE7A8D" w:rsidRPr="00AA2A54">
        <w:rPr>
          <w:lang w:val="cy-GB"/>
        </w:rPr>
        <w:t>100</w:t>
      </w:r>
      <w:r w:rsidR="0076598A" w:rsidRPr="00AA2A54">
        <w:rPr>
          <w:lang w:val="cy-GB"/>
        </w:rPr>
        <w:t xml:space="preserve"> (</w:t>
      </w:r>
      <w:r w:rsidR="005739AB" w:rsidRPr="00AA2A54">
        <w:rPr>
          <w:lang w:val="cy-GB"/>
        </w:rPr>
        <w:t xml:space="preserve">cynnydd o </w:t>
      </w:r>
      <w:r w:rsidR="00380AF8" w:rsidRPr="00AA2A54">
        <w:rPr>
          <w:lang w:val="cy-GB"/>
        </w:rPr>
        <w:t xml:space="preserve">41% - </w:t>
      </w:r>
      <w:r w:rsidR="005739AB" w:rsidRPr="00AA2A54">
        <w:rPr>
          <w:lang w:val="cy-GB"/>
        </w:rPr>
        <w:t>gweler</w:t>
      </w:r>
      <w:r w:rsidR="00005C83">
        <w:rPr>
          <w:lang w:val="cy-GB"/>
        </w:rPr>
        <w:t xml:space="preserve"> Ffigur </w:t>
      </w:r>
      <w:r w:rsidR="00005C83" w:rsidRPr="00005C83">
        <w:rPr>
          <w:b/>
          <w:lang w:val="cy-GB"/>
        </w:rPr>
        <w:t>3</w:t>
      </w:r>
      <w:r w:rsidR="00005C83">
        <w:rPr>
          <w:lang w:val="cy-GB"/>
        </w:rPr>
        <w:t xml:space="preserve">. </w:t>
      </w:r>
      <w:r w:rsidR="005739AB" w:rsidRPr="00AA2A54">
        <w:rPr>
          <w:lang w:val="cy-GB"/>
        </w:rPr>
        <w:t xml:space="preserve">Yn y ddwy agwedd, adroddodd gweithwyr cymdeithasol fod Rhaglen DAPP wedi gwneud cyfraniad ‘isel’ i ‘gymedrol’ </w:t>
      </w:r>
      <w:r w:rsidR="0076598A" w:rsidRPr="00AA2A54">
        <w:rPr>
          <w:lang w:val="cy-GB"/>
        </w:rPr>
        <w:t xml:space="preserve">(1.9 </w:t>
      </w:r>
      <w:r w:rsidR="005739AB" w:rsidRPr="00AA2A54">
        <w:rPr>
          <w:lang w:val="cy-GB"/>
        </w:rPr>
        <w:t xml:space="preserve">allan o </w:t>
      </w:r>
      <w:r w:rsidR="0076598A" w:rsidRPr="00AA2A54">
        <w:rPr>
          <w:lang w:val="cy-GB"/>
        </w:rPr>
        <w:t xml:space="preserve">4 </w:t>
      </w:r>
      <w:r w:rsidR="005739AB" w:rsidRPr="00AA2A54">
        <w:rPr>
          <w:lang w:val="cy-GB"/>
        </w:rPr>
        <w:t xml:space="preserve">ar gyfer dealltwriaeth a sgiliau, ac </w:t>
      </w:r>
      <w:r w:rsidR="0076598A" w:rsidRPr="00AA2A54">
        <w:rPr>
          <w:lang w:val="cy-GB"/>
        </w:rPr>
        <w:t xml:space="preserve">1.8 </w:t>
      </w:r>
      <w:r w:rsidR="005739AB" w:rsidRPr="00AA2A54">
        <w:rPr>
          <w:lang w:val="cy-GB"/>
        </w:rPr>
        <w:t xml:space="preserve">allan o </w:t>
      </w:r>
      <w:r w:rsidR="0076598A" w:rsidRPr="00AA2A54">
        <w:rPr>
          <w:lang w:val="cy-GB"/>
        </w:rPr>
        <w:t xml:space="preserve">4 </w:t>
      </w:r>
      <w:r w:rsidR="005739AB" w:rsidRPr="00AA2A54">
        <w:rPr>
          <w:lang w:val="cy-GB"/>
        </w:rPr>
        <w:t>ar gyfer hyder</w:t>
      </w:r>
      <w:r w:rsidR="00343A1C" w:rsidRPr="00AA2A54">
        <w:rPr>
          <w:lang w:val="cy-GB"/>
        </w:rPr>
        <w:t xml:space="preserve">, </w:t>
      </w:r>
      <w:r w:rsidR="005739AB" w:rsidRPr="00AA2A54">
        <w:rPr>
          <w:lang w:val="cy-GB"/>
        </w:rPr>
        <w:t>gweler</w:t>
      </w:r>
      <w:r w:rsidR="00343A1C" w:rsidRPr="00AA2A54">
        <w:rPr>
          <w:lang w:val="cy-GB"/>
        </w:rPr>
        <w:t xml:space="preserve"> </w:t>
      </w:r>
      <w:r w:rsidR="00343A1C" w:rsidRPr="00AA2A54">
        <w:rPr>
          <w:lang w:val="cy-GB"/>
        </w:rPr>
        <w:fldChar w:fldCharType="begin"/>
      </w:r>
      <w:r w:rsidR="00343A1C" w:rsidRPr="00AA2A54">
        <w:rPr>
          <w:lang w:val="cy-GB"/>
        </w:rPr>
        <w:instrText xml:space="preserve"> REF _Ref525142396 \h </w:instrText>
      </w:r>
      <w:r w:rsidR="00343A1C" w:rsidRPr="00AA2A54">
        <w:rPr>
          <w:lang w:val="cy-GB"/>
        </w:rPr>
      </w:r>
      <w:r w:rsidR="00343A1C" w:rsidRPr="00AA2A54">
        <w:rPr>
          <w:lang w:val="cy-GB"/>
        </w:rPr>
        <w:fldChar w:fldCharType="separate"/>
      </w:r>
      <w:r w:rsidR="00FB34EE" w:rsidRPr="00AA2A54">
        <w:rPr>
          <w:lang w:val="cy-GB"/>
        </w:rPr>
        <w:t xml:space="preserve">Ffigur </w:t>
      </w:r>
      <w:r w:rsidR="00FB34EE">
        <w:rPr>
          <w:b/>
          <w:noProof/>
          <w:lang w:val="cy-GB"/>
        </w:rPr>
        <w:t>2</w:t>
      </w:r>
      <w:r w:rsidR="00343A1C" w:rsidRPr="00AA2A54">
        <w:rPr>
          <w:lang w:val="cy-GB"/>
        </w:rPr>
        <w:fldChar w:fldCharType="end"/>
      </w:r>
      <w:r w:rsidR="00343A1C" w:rsidRPr="00AA2A54">
        <w:rPr>
          <w:lang w:val="cy-GB"/>
        </w:rPr>
        <w:t xml:space="preserve"> a </w:t>
      </w:r>
      <w:r w:rsidR="00343A1C" w:rsidRPr="00AA2A54">
        <w:rPr>
          <w:lang w:val="cy-GB"/>
        </w:rPr>
        <w:fldChar w:fldCharType="begin"/>
      </w:r>
      <w:r w:rsidR="00343A1C" w:rsidRPr="00AA2A54">
        <w:rPr>
          <w:lang w:val="cy-GB"/>
        </w:rPr>
        <w:instrText xml:space="preserve"> REF _Ref525142399 \h </w:instrText>
      </w:r>
      <w:r w:rsidR="00343A1C" w:rsidRPr="00AA2A54">
        <w:rPr>
          <w:lang w:val="cy-GB"/>
        </w:rPr>
      </w:r>
      <w:r w:rsidR="00343A1C" w:rsidRPr="00AA2A54">
        <w:rPr>
          <w:lang w:val="cy-GB"/>
        </w:rPr>
        <w:fldChar w:fldCharType="separate"/>
      </w:r>
      <w:r w:rsidR="00FB34EE" w:rsidRPr="00AA2A54">
        <w:rPr>
          <w:lang w:val="cy-GB"/>
        </w:rPr>
        <w:t xml:space="preserve">Ffigur </w:t>
      </w:r>
      <w:r w:rsidR="00343A1C" w:rsidRPr="00AA2A54">
        <w:rPr>
          <w:lang w:val="cy-GB"/>
        </w:rPr>
        <w:fldChar w:fldCharType="end"/>
      </w:r>
      <w:r w:rsidR="00005C83" w:rsidRPr="00005C83">
        <w:rPr>
          <w:b/>
          <w:lang w:val="cy-GB"/>
        </w:rPr>
        <w:t>4</w:t>
      </w:r>
      <w:r w:rsidR="0076598A" w:rsidRPr="00AA2A54">
        <w:rPr>
          <w:lang w:val="cy-GB"/>
        </w:rPr>
        <w:t>)</w:t>
      </w:r>
      <w:r w:rsidR="00343A1C" w:rsidRPr="00AA2A54">
        <w:rPr>
          <w:lang w:val="cy-GB"/>
        </w:rPr>
        <w:t xml:space="preserve">. </w:t>
      </w:r>
      <w:r w:rsidR="005739AB" w:rsidRPr="00AA2A54">
        <w:rPr>
          <w:lang w:val="cy-GB"/>
        </w:rPr>
        <w:t>Ar gyfartaledd, roedd rheolwyr gweithwyr cymdeithasol yn fwy cadarnhaol ynglŷn â chyfraniad Rhaglen DAPP at y gwelliannau hyn.</w:t>
      </w:r>
    </w:p>
    <w:p w:rsidR="00F70F2A" w:rsidRPr="00AA2A54" w:rsidRDefault="007642EB" w:rsidP="00F70F2A">
      <w:pPr>
        <w:rPr>
          <w:lang w:val="cy-GB"/>
        </w:rPr>
      </w:pPr>
      <w:r w:rsidRPr="00AA2A54">
        <w:rPr>
          <w:rFonts w:eastAsiaTheme="minorHAnsi" w:cs="Arial"/>
          <w:lang w:val="cy-GB"/>
        </w:rPr>
        <w:t xml:space="preserve">O ran canfyddiad cyfranogwyr o’u rhagolygon gyrfa, adroddodd gweithwyr cymdeithasol gynnydd cadarnhaol bach o 2% (o 2.4 allan o 5 i 2.5 allan o 5 - gweler Ffigur </w:t>
      </w:r>
      <w:r w:rsidRPr="00AA2A54">
        <w:rPr>
          <w:rFonts w:eastAsiaTheme="minorHAnsi" w:cs="Arial"/>
          <w:b/>
          <w:bCs/>
          <w:noProof/>
          <w:lang w:val="cy-GB"/>
        </w:rPr>
        <w:t>5</w:t>
      </w:r>
      <w:r w:rsidRPr="00AA2A54">
        <w:rPr>
          <w:rFonts w:eastAsiaTheme="minorHAnsi" w:cs="Arial"/>
          <w:lang w:val="cy-GB"/>
        </w:rPr>
        <w:t xml:space="preserve">). Canfu gweithwyr cymdeithasol a rheolwyr fod y Fframwaith wedi cael effaith gymedrol ar wella cyfraddau cadw, dilyniant a boddhad ymhlith gweithwyr cymdeithasol (gweler Ffigur </w:t>
      </w:r>
      <w:r w:rsidRPr="00AA2A54">
        <w:rPr>
          <w:rFonts w:eastAsiaTheme="minorHAnsi" w:cs="Arial"/>
          <w:b/>
          <w:bCs/>
          <w:noProof/>
          <w:lang w:val="cy-GB"/>
        </w:rPr>
        <w:t>6</w:t>
      </w:r>
      <w:r w:rsidRPr="00AA2A54">
        <w:rPr>
          <w:rFonts w:eastAsiaTheme="minorHAnsi" w:cs="Arial"/>
          <w:lang w:val="cy-GB"/>
        </w:rPr>
        <w:t>).</w:t>
      </w:r>
    </w:p>
    <w:p w:rsidR="00F70F2A" w:rsidRPr="00AA2A54" w:rsidRDefault="00892ED6" w:rsidP="00F70F2A">
      <w:pPr>
        <w:rPr>
          <w:lang w:val="cy-GB"/>
        </w:rPr>
      </w:pPr>
      <w:r w:rsidRPr="00AA2A54">
        <w:rPr>
          <w:lang w:val="cy-GB"/>
        </w:rPr>
        <w:t>Roedd y canlyniadau</w:t>
      </w:r>
      <w:r w:rsidR="00005C83">
        <w:rPr>
          <w:lang w:val="cy-GB"/>
        </w:rPr>
        <w:t>’</w:t>
      </w:r>
      <w:r w:rsidRPr="00AA2A54">
        <w:rPr>
          <w:lang w:val="cy-GB"/>
        </w:rPr>
        <w:t xml:space="preserve">n llai cadarnhaol </w:t>
      </w:r>
      <w:r w:rsidR="007642EB" w:rsidRPr="00AA2A54">
        <w:rPr>
          <w:lang w:val="cy-GB"/>
        </w:rPr>
        <w:t xml:space="preserve">o ran awydd gweithwyr cymdeithasol i ymgysylltu â’r Fframwaith, gyda gweithwyr cymdeithasol yn adrodd am ostyngiad o 20% yn eu hawydd i ymgysylltu ymhellach â’r Fframwaith DAPP rhwng amser 1 ac amser 3. Wedi dweud hynny, roedd gweithwyr cymdeithasol yn dal i “gytuno’n bennaf” bod diddordeb ganddynt </w:t>
      </w:r>
      <w:r w:rsidR="00005C83">
        <w:rPr>
          <w:lang w:val="cy-GB"/>
        </w:rPr>
        <w:t xml:space="preserve">mewn </w:t>
      </w:r>
      <w:r w:rsidR="007642EB" w:rsidRPr="00AA2A54">
        <w:rPr>
          <w:lang w:val="cy-GB"/>
        </w:rPr>
        <w:t>ymgymryd â’r Rhaglen nesaf neu y byddent yn ei hargymell.</w:t>
      </w:r>
    </w:p>
    <w:p w:rsidR="00364F0E" w:rsidRPr="00AA2A54" w:rsidRDefault="006D2BED" w:rsidP="00364F0E">
      <w:pPr>
        <w:pStyle w:val="Heading4"/>
        <w:rPr>
          <w:lang w:val="cy-GB"/>
        </w:rPr>
      </w:pPr>
      <w:r w:rsidRPr="00AA2A54">
        <w:rPr>
          <w:lang w:val="cy-GB"/>
        </w:rPr>
        <w:t>Dealltwriaeth</w:t>
      </w:r>
      <w:r w:rsidR="00364F0E" w:rsidRPr="00AA2A54">
        <w:rPr>
          <w:lang w:val="cy-GB"/>
        </w:rPr>
        <w:t xml:space="preserve"> a s</w:t>
      </w:r>
      <w:r w:rsidRPr="00AA2A54">
        <w:rPr>
          <w:lang w:val="cy-GB"/>
        </w:rPr>
        <w:t>g</w:t>
      </w:r>
      <w:r w:rsidR="00364F0E" w:rsidRPr="00AA2A54">
        <w:rPr>
          <w:lang w:val="cy-GB"/>
        </w:rPr>
        <w:t>il</w:t>
      </w:r>
      <w:r w:rsidRPr="00AA2A54">
        <w:rPr>
          <w:lang w:val="cy-GB"/>
        </w:rPr>
        <w:t>iau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0"/>
        <w:gridCol w:w="3254"/>
      </w:tblGrid>
      <w:tr w:rsidR="00345E51" w:rsidRPr="00AA2A54" w:rsidTr="00380A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60" w:type="dxa"/>
            <w:shd w:val="clear" w:color="auto" w:fill="auto"/>
          </w:tcPr>
          <w:p w:rsidR="00345E51" w:rsidRPr="00AA2A54" w:rsidRDefault="00345E51" w:rsidP="00ED0850">
            <w:pPr>
              <w:pStyle w:val="Caption"/>
              <w:rPr>
                <w:b w:val="0"/>
                <w:lang w:val="cy-GB"/>
              </w:rPr>
            </w:pPr>
            <w:bookmarkStart w:id="1" w:name="_Ref525142172"/>
            <w:r w:rsidRPr="00AA2A54">
              <w:rPr>
                <w:b w:val="0"/>
                <w:lang w:val="cy-GB"/>
              </w:rPr>
              <w:t>F</w:t>
            </w:r>
            <w:r w:rsidR="00ED0850" w:rsidRPr="00AA2A54">
              <w:rPr>
                <w:b w:val="0"/>
                <w:lang w:val="cy-GB"/>
              </w:rPr>
              <w:t>f</w:t>
            </w:r>
            <w:r w:rsidRPr="00AA2A54">
              <w:rPr>
                <w:b w:val="0"/>
                <w:lang w:val="cy-GB"/>
              </w:rPr>
              <w:t xml:space="preserve">igur </w:t>
            </w:r>
            <w:r w:rsidR="00BB1039" w:rsidRPr="00AA2A54">
              <w:rPr>
                <w:lang w:val="cy-GB"/>
              </w:rPr>
              <w:fldChar w:fldCharType="begin"/>
            </w:r>
            <w:r w:rsidR="00BB1039" w:rsidRPr="00AA2A54">
              <w:rPr>
                <w:b w:val="0"/>
                <w:lang w:val="cy-GB"/>
              </w:rPr>
              <w:instrText xml:space="preserve"> SEQ Figure \* ARABIC </w:instrText>
            </w:r>
            <w:r w:rsidR="00BB1039" w:rsidRPr="00AA2A54">
              <w:rPr>
                <w:lang w:val="cy-GB"/>
              </w:rPr>
              <w:fldChar w:fldCharType="separate"/>
            </w:r>
            <w:r w:rsidR="00FB34EE">
              <w:rPr>
                <w:b w:val="0"/>
                <w:noProof/>
                <w:lang w:val="cy-GB"/>
              </w:rPr>
              <w:t>1</w:t>
            </w:r>
            <w:r w:rsidR="00BB1039" w:rsidRPr="00AA2A54">
              <w:rPr>
                <w:lang w:val="cy-GB"/>
              </w:rPr>
              <w:fldChar w:fldCharType="end"/>
            </w:r>
            <w:bookmarkEnd w:id="1"/>
            <w:r w:rsidRPr="00AA2A54">
              <w:rPr>
                <w:b w:val="0"/>
                <w:lang w:val="cy-GB"/>
              </w:rPr>
              <w:t xml:space="preserve">: </w:t>
            </w:r>
            <w:r w:rsidR="00ED0850" w:rsidRPr="00AA2A54">
              <w:rPr>
                <w:b w:val="0"/>
                <w:lang w:val="cy-GB"/>
              </w:rPr>
              <w:t>Pellter a deithiwyd o ran dealltwriaeth a sgiliau gweithwyr cymdeithasol</w:t>
            </w:r>
            <w:r w:rsidRPr="00AA2A54">
              <w:rPr>
                <w:b w:val="0"/>
                <w:lang w:val="cy-GB"/>
              </w:rPr>
              <w:t xml:space="preserve"> (</w:t>
            </w:r>
            <w:r w:rsidR="00ED0850" w:rsidRPr="00AA2A54">
              <w:rPr>
                <w:b w:val="0"/>
                <w:lang w:val="cy-GB"/>
              </w:rPr>
              <w:t>amser</w:t>
            </w:r>
            <w:r w:rsidRPr="00AA2A54">
              <w:rPr>
                <w:b w:val="0"/>
                <w:lang w:val="cy-GB"/>
              </w:rPr>
              <w:t xml:space="preserve"> 1 </w:t>
            </w:r>
            <w:r w:rsidR="00ED0850" w:rsidRPr="00AA2A54">
              <w:rPr>
                <w:b w:val="0"/>
                <w:lang w:val="cy-GB"/>
              </w:rPr>
              <w:t>i amser</w:t>
            </w:r>
            <w:r w:rsidRPr="00AA2A54">
              <w:rPr>
                <w:b w:val="0"/>
                <w:lang w:val="cy-GB"/>
              </w:rPr>
              <w:t xml:space="preserve"> 3)</w:t>
            </w:r>
            <w:r w:rsidR="00343A1C" w:rsidRPr="00AA2A54">
              <w:rPr>
                <w:b w:val="0"/>
                <w:lang w:val="cy-GB"/>
              </w:rPr>
              <w:t xml:space="preserve"> </w:t>
            </w:r>
            <w:r w:rsidR="00ED0850" w:rsidRPr="00AA2A54">
              <w:rPr>
                <w:b w:val="0"/>
                <w:lang w:val="cy-GB"/>
              </w:rPr>
              <w:t xml:space="preserve">ar gyfer Rhaglen </w:t>
            </w:r>
            <w:r w:rsidR="00343A1C" w:rsidRPr="00AA2A54">
              <w:rPr>
                <w:b w:val="0"/>
                <w:lang w:val="cy-GB"/>
              </w:rPr>
              <w:t>CYD</w:t>
            </w:r>
            <w:r w:rsidRPr="00AA2A54">
              <w:rPr>
                <w:b w:val="0"/>
                <w:lang w:val="cy-GB"/>
              </w:rPr>
              <w:t xml:space="preserve"> (SW n=4)</w:t>
            </w:r>
          </w:p>
        </w:tc>
        <w:tc>
          <w:tcPr>
            <w:tcW w:w="3254" w:type="dxa"/>
            <w:shd w:val="clear" w:color="auto" w:fill="auto"/>
          </w:tcPr>
          <w:p w:rsidR="00345E51" w:rsidRPr="00AA2A54" w:rsidRDefault="00345E51" w:rsidP="00ED0850">
            <w:pPr>
              <w:pStyle w:val="Caption"/>
              <w:rPr>
                <w:b w:val="0"/>
                <w:lang w:val="cy-GB"/>
              </w:rPr>
            </w:pPr>
            <w:bookmarkStart w:id="2" w:name="_Ref525142396"/>
            <w:r w:rsidRPr="00AA2A54">
              <w:rPr>
                <w:b w:val="0"/>
                <w:lang w:val="cy-GB"/>
              </w:rPr>
              <w:t>F</w:t>
            </w:r>
            <w:r w:rsidR="00ED0850" w:rsidRPr="00AA2A54">
              <w:rPr>
                <w:b w:val="0"/>
                <w:lang w:val="cy-GB"/>
              </w:rPr>
              <w:t>f</w:t>
            </w:r>
            <w:r w:rsidRPr="00AA2A54">
              <w:rPr>
                <w:b w:val="0"/>
                <w:lang w:val="cy-GB"/>
              </w:rPr>
              <w:t xml:space="preserve">igur </w:t>
            </w:r>
            <w:r w:rsidRPr="00AA2A54">
              <w:rPr>
                <w:lang w:val="cy-GB"/>
              </w:rPr>
              <w:fldChar w:fldCharType="begin"/>
            </w:r>
            <w:r w:rsidRPr="00AA2A54">
              <w:rPr>
                <w:b w:val="0"/>
                <w:lang w:val="cy-GB"/>
              </w:rPr>
              <w:instrText xml:space="preserve"> SEQ Figure \* ARABIC </w:instrText>
            </w:r>
            <w:r w:rsidRPr="00AA2A54">
              <w:rPr>
                <w:lang w:val="cy-GB"/>
              </w:rPr>
              <w:fldChar w:fldCharType="separate"/>
            </w:r>
            <w:r w:rsidR="00FB34EE">
              <w:rPr>
                <w:b w:val="0"/>
                <w:noProof/>
                <w:lang w:val="cy-GB"/>
              </w:rPr>
              <w:t>2</w:t>
            </w:r>
            <w:r w:rsidRPr="00AA2A54">
              <w:rPr>
                <w:noProof/>
                <w:lang w:val="cy-GB"/>
              </w:rPr>
              <w:fldChar w:fldCharType="end"/>
            </w:r>
            <w:bookmarkEnd w:id="2"/>
            <w:r w:rsidRPr="00AA2A54">
              <w:rPr>
                <w:b w:val="0"/>
                <w:lang w:val="cy-GB"/>
              </w:rPr>
              <w:t xml:space="preserve">: </w:t>
            </w:r>
            <w:r w:rsidR="00ED0850" w:rsidRPr="00AA2A54">
              <w:rPr>
                <w:b w:val="0"/>
                <w:lang w:val="cy-GB"/>
              </w:rPr>
              <w:t xml:space="preserve">Amcangyfrif o gyfraniad Rhaglen </w:t>
            </w:r>
            <w:r w:rsidRPr="00AA2A54">
              <w:rPr>
                <w:b w:val="0"/>
                <w:lang w:val="cy-GB"/>
              </w:rPr>
              <w:t xml:space="preserve">CYD </w:t>
            </w:r>
            <w:r w:rsidR="00ED0850" w:rsidRPr="00AA2A54">
              <w:rPr>
                <w:b w:val="0"/>
                <w:lang w:val="cy-GB"/>
              </w:rPr>
              <w:t>at y pellter a deithiwyd</w:t>
            </w:r>
            <w:r w:rsidRPr="00AA2A54">
              <w:rPr>
                <w:b w:val="0"/>
                <w:lang w:val="cy-GB"/>
              </w:rPr>
              <w:t xml:space="preserve"> (</w:t>
            </w:r>
            <w:r w:rsidR="00ED0850" w:rsidRPr="00AA2A54">
              <w:rPr>
                <w:b w:val="0"/>
                <w:lang w:val="cy-GB"/>
              </w:rPr>
              <w:t>amser</w:t>
            </w:r>
            <w:r w:rsidRPr="00AA2A54">
              <w:rPr>
                <w:b w:val="0"/>
                <w:lang w:val="cy-GB"/>
              </w:rPr>
              <w:t xml:space="preserve"> 3). (SW n=4, M n=3.)</w:t>
            </w:r>
          </w:p>
        </w:tc>
      </w:tr>
    </w:tbl>
    <w:p w:rsidR="00364F0E" w:rsidRPr="00AA2A54" w:rsidRDefault="00364F0E" w:rsidP="00364F0E">
      <w:pPr>
        <w:rPr>
          <w:lang w:val="cy-GB"/>
        </w:rPr>
      </w:pPr>
      <w:r w:rsidRPr="00AA2A54">
        <w:rPr>
          <w:noProof/>
          <w:lang w:eastAsia="en-GB"/>
        </w:rPr>
        <mc:AlternateContent>
          <mc:Choice Requires="wpg">
            <w:drawing>
              <wp:inline distT="0" distB="0" distL="0" distR="0" wp14:anchorId="2A23CF00" wp14:editId="3AC8F3D0">
                <wp:extent cx="5075211" cy="1882777"/>
                <wp:effectExtent l="0" t="0" r="0" b="3175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5211" cy="1882777"/>
                          <a:chOff x="0" y="0"/>
                          <a:chExt cx="5075211" cy="1882777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671"/>
                          <a:stretch/>
                        </pic:blipFill>
                        <pic:spPr bwMode="auto">
                          <a:xfrm>
                            <a:off x="2906051" y="637"/>
                            <a:ext cx="216916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1882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1702" y="54244"/>
                            <a:ext cx="844560" cy="27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123D" w:rsidRPr="00C664A2" w:rsidRDefault="0081123D" w:rsidP="00364F0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+48</w:t>
                              </w:r>
                              <w:r w:rsidRPr="00C664A2">
                                <w:rPr>
                                  <w:sz w:val="18"/>
                                  <w:szCs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A23CF00" id="Group 18" o:spid="_x0000_s1027" style="width:399.6pt;height:148.25pt;mso-position-horizontal-relative:char;mso-position-vertical-relative:line" coordsize="50752,18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8" type="#_x0000_t75" style="position:absolute;left:29060;top:6;width:21692;height:18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VBffEAAAA2wAAAA8AAABkcnMvZG93bnJldi54bWxET99rwjAQfh/4P4QT9jJmus6pq0YpsoGM&#10;DaYbez6as602l5LEWv/7RRjs7T6+n7dY9aYRHTlfW1bwMEpAEBdW11wq+P56vZ+B8AFZY2OZFFzI&#10;w2o5uFlgpu2Zt9TtQiliCPsMFVQhtJmUvqjIoB/Zljhye+sMhghdKbXDcww3jUyTZCIN1hwbKmxp&#10;XVFx3J2MgsPH09vnXY5yNp6kL1366N7zn6lSt8M+n4MI1Id/8Z97o+P8Z7j+Eg+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VBffEAAAA2wAAAA8AAAAAAAAAAAAAAAAA&#10;nwIAAGRycy9kb3ducmV2LnhtbFBLBQYAAAAABAAEAPcAAACQAwAAAAA=&#10;">
                  <v:imagedata r:id="rId13" o:title="" cropright="16168f"/>
                  <v:path arrowok="t"/>
                </v:shape>
                <v:shape id="Picture 20" o:spid="_x0000_s1029" type="#_x0000_t75" style="position:absolute;width:28797;height:18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Km+TBAAAA2wAAAA8AAABkcnMvZG93bnJldi54bWxETz1vwjAQ3SvxH6xD6lZsMlRViEGoUgXq&#10;EFrIwnaNr3FEfE5jQ8K/r4dKHZ/ed7GZXCduNITWs4blQoEgrr1pudFQnd6eXkCEiGyw80wa7hRg&#10;s549FJgbP/In3Y6xESmEQ44abIx9LmWoLTkMC98TJ+7bDw5jgkMjzYBjCnedzJR6lg5bTg0We3q1&#10;VF+OV6ehVKW8Zu/R/0yH5uO8q/ZfynqtH+fTdgUi0hT/xX/uvdGQpfXpS/o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Km+TBAAAA2wAAAA8AAAAAAAAAAAAAAAAAnwIA&#10;AGRycy9kb3ducmV2LnhtbFBLBQYAAAAABAAEAPcAAACNAwAAAAA=&#10;">
                  <v:imagedata r:id="rId14" o:title=""/>
                  <v:path arrowok="t"/>
                </v:shape>
                <v:shape id="_x0000_s1030" type="#_x0000_t202" style="position:absolute;left:4417;top:542;width:8445;height:2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81123D" w:rsidRPr="00C664A2" w:rsidRDefault="0081123D" w:rsidP="00364F0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+48</w:t>
                        </w:r>
                        <w:r w:rsidRPr="00C664A2">
                          <w:rPr>
                            <w:sz w:val="18"/>
                            <w:szCs w:val="18"/>
                          </w:rPr>
                          <w:t>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64F0E" w:rsidRPr="00AA2A54" w:rsidRDefault="007A1731" w:rsidP="00364F0E">
      <w:pPr>
        <w:pStyle w:val="Heading4"/>
        <w:rPr>
          <w:lang w:val="cy-GB"/>
        </w:rPr>
      </w:pPr>
      <w:r w:rsidRPr="00AA2A54">
        <w:rPr>
          <w:lang w:val="cy-GB"/>
        </w:rPr>
        <w:lastRenderedPageBreak/>
        <w:t>Hyder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0"/>
        <w:gridCol w:w="3254"/>
      </w:tblGrid>
      <w:tr w:rsidR="00343A1C" w:rsidRPr="00AA2A54" w:rsidTr="00F70F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60" w:type="dxa"/>
            <w:shd w:val="clear" w:color="auto" w:fill="auto"/>
          </w:tcPr>
          <w:p w:rsidR="00343A1C" w:rsidRPr="00AA2A54" w:rsidRDefault="00B319FF" w:rsidP="00B319FF">
            <w:pPr>
              <w:pStyle w:val="Caption"/>
              <w:keepNext/>
              <w:rPr>
                <w:b w:val="0"/>
                <w:lang w:val="cy-GB"/>
              </w:rPr>
            </w:pPr>
            <w:r w:rsidRPr="00AA2A54">
              <w:rPr>
                <w:rFonts w:eastAsiaTheme="minorHAnsi" w:cs="Arial"/>
                <w:lang w:val="cy-GB"/>
              </w:rPr>
              <w:t>F</w:t>
            </w:r>
            <w:r w:rsidRPr="00AA2A54">
              <w:rPr>
                <w:rFonts w:eastAsiaTheme="minorHAnsi" w:cs="Arial"/>
                <w:b w:val="0"/>
                <w:bCs w:val="0"/>
                <w:lang w:val="cy-GB"/>
              </w:rPr>
              <w:t>f</w:t>
            </w:r>
            <w:r w:rsidRPr="00AA2A54">
              <w:rPr>
                <w:rFonts w:eastAsiaTheme="minorHAnsi" w:cs="Arial"/>
                <w:lang w:val="cy-GB"/>
              </w:rPr>
              <w:t xml:space="preserve">igur </w:t>
            </w:r>
            <w:r w:rsidRPr="00AA2A54">
              <w:rPr>
                <w:rFonts w:eastAsiaTheme="minorHAnsi" w:cs="Arial"/>
                <w:noProof/>
                <w:lang w:val="cy-GB"/>
              </w:rPr>
              <w:t>3</w:t>
            </w:r>
            <w:r w:rsidRPr="00AA2A54">
              <w:rPr>
                <w:rFonts w:eastAsiaTheme="minorHAnsi" w:cs="Arial"/>
                <w:lang w:val="cy-GB"/>
              </w:rPr>
              <w:t xml:space="preserve">: </w:t>
            </w:r>
            <w:r w:rsidRPr="00AA2A54">
              <w:rPr>
                <w:rFonts w:eastAsiaTheme="minorHAnsi" w:cs="Arial"/>
                <w:b w:val="0"/>
                <w:bCs w:val="0"/>
                <w:lang w:val="cy-GB"/>
              </w:rPr>
              <w:t>Pellter a deithiwyd o ran hyder gweithwyr cymdeithasol</w:t>
            </w:r>
            <w:r w:rsidRPr="00AA2A54">
              <w:rPr>
                <w:rFonts w:eastAsiaTheme="minorHAnsi" w:cs="Arial"/>
                <w:lang w:val="cy-GB"/>
              </w:rPr>
              <w:t xml:space="preserve"> (</w:t>
            </w:r>
            <w:r w:rsidRPr="00AA2A54">
              <w:rPr>
                <w:rFonts w:eastAsiaTheme="minorHAnsi" w:cs="Arial"/>
                <w:b w:val="0"/>
                <w:bCs w:val="0"/>
                <w:lang w:val="cy-GB"/>
              </w:rPr>
              <w:t>amser</w:t>
            </w:r>
            <w:r w:rsidRPr="00AA2A54">
              <w:rPr>
                <w:rFonts w:eastAsiaTheme="minorHAnsi" w:cs="Arial"/>
                <w:lang w:val="cy-GB"/>
              </w:rPr>
              <w:t xml:space="preserve"> 1 </w:t>
            </w:r>
            <w:r w:rsidRPr="00AA2A54">
              <w:rPr>
                <w:rFonts w:eastAsiaTheme="minorHAnsi" w:cs="Arial"/>
                <w:b w:val="0"/>
                <w:bCs w:val="0"/>
                <w:lang w:val="cy-GB"/>
              </w:rPr>
              <w:t>i amser</w:t>
            </w:r>
            <w:r w:rsidRPr="00AA2A54">
              <w:rPr>
                <w:rFonts w:eastAsiaTheme="minorHAnsi" w:cs="Arial"/>
                <w:lang w:val="cy-GB"/>
              </w:rPr>
              <w:t xml:space="preserve"> 3) (SW n=4)</w:t>
            </w:r>
          </w:p>
        </w:tc>
        <w:tc>
          <w:tcPr>
            <w:tcW w:w="3254" w:type="dxa"/>
            <w:shd w:val="clear" w:color="auto" w:fill="auto"/>
          </w:tcPr>
          <w:p w:rsidR="00343A1C" w:rsidRPr="00AA2A54" w:rsidRDefault="00343A1C" w:rsidP="00B319FF">
            <w:pPr>
              <w:pStyle w:val="Caption"/>
              <w:keepNext/>
              <w:rPr>
                <w:b w:val="0"/>
                <w:lang w:val="cy-GB"/>
              </w:rPr>
            </w:pPr>
            <w:bookmarkStart w:id="3" w:name="_Ref525142399"/>
            <w:r w:rsidRPr="00AA2A54">
              <w:rPr>
                <w:b w:val="0"/>
                <w:lang w:val="cy-GB"/>
              </w:rPr>
              <w:t>F</w:t>
            </w:r>
            <w:r w:rsidR="00B319FF" w:rsidRPr="00AA2A54">
              <w:rPr>
                <w:b w:val="0"/>
                <w:lang w:val="cy-GB"/>
              </w:rPr>
              <w:t>f</w:t>
            </w:r>
            <w:r w:rsidRPr="00AA2A54">
              <w:rPr>
                <w:b w:val="0"/>
                <w:lang w:val="cy-GB"/>
              </w:rPr>
              <w:t xml:space="preserve">igur </w:t>
            </w:r>
            <w:r w:rsidRPr="00AA2A54">
              <w:rPr>
                <w:lang w:val="cy-GB"/>
              </w:rPr>
              <w:fldChar w:fldCharType="begin"/>
            </w:r>
            <w:r w:rsidRPr="00AA2A54">
              <w:rPr>
                <w:b w:val="0"/>
                <w:lang w:val="cy-GB"/>
              </w:rPr>
              <w:instrText xml:space="preserve"> SEQ Figure \* ARABIC </w:instrText>
            </w:r>
            <w:r w:rsidRPr="00AA2A54">
              <w:rPr>
                <w:lang w:val="cy-GB"/>
              </w:rPr>
              <w:fldChar w:fldCharType="separate"/>
            </w:r>
            <w:r w:rsidR="00FB34EE">
              <w:rPr>
                <w:b w:val="0"/>
                <w:noProof/>
                <w:lang w:val="cy-GB"/>
              </w:rPr>
              <w:t>3</w:t>
            </w:r>
            <w:r w:rsidRPr="00AA2A54">
              <w:rPr>
                <w:noProof/>
                <w:lang w:val="cy-GB"/>
              </w:rPr>
              <w:fldChar w:fldCharType="end"/>
            </w:r>
            <w:bookmarkEnd w:id="3"/>
            <w:r w:rsidRPr="00AA2A54">
              <w:rPr>
                <w:b w:val="0"/>
                <w:lang w:val="cy-GB"/>
              </w:rPr>
              <w:t xml:space="preserve">: </w:t>
            </w:r>
            <w:r w:rsidR="00B319FF" w:rsidRPr="00AA2A54">
              <w:rPr>
                <w:b w:val="0"/>
                <w:lang w:val="cy-GB"/>
              </w:rPr>
              <w:t>Amcangyfrif o gyfraniad Rhaglen CYD at y pellter a deithiwyd (amser 3)</w:t>
            </w:r>
            <w:r w:rsidRPr="00AA2A54">
              <w:rPr>
                <w:b w:val="0"/>
                <w:lang w:val="cy-GB"/>
              </w:rPr>
              <w:t xml:space="preserve"> (SW n=4, M n=3). </w:t>
            </w:r>
          </w:p>
        </w:tc>
      </w:tr>
    </w:tbl>
    <w:p w:rsidR="00364F0E" w:rsidRPr="00AA2A54" w:rsidRDefault="00364F0E" w:rsidP="0096136E">
      <w:pPr>
        <w:rPr>
          <w:lang w:val="cy-GB"/>
        </w:rPr>
      </w:pPr>
      <w:r w:rsidRPr="00AA2A54">
        <w:rPr>
          <w:noProof/>
          <w:lang w:eastAsia="en-GB"/>
        </w:rPr>
        <mc:AlternateContent>
          <mc:Choice Requires="wpg">
            <w:drawing>
              <wp:inline distT="0" distB="0" distL="0" distR="0" wp14:anchorId="4A3E50F9" wp14:editId="53B53533">
                <wp:extent cx="4996815" cy="1882775"/>
                <wp:effectExtent l="0" t="0" r="0" b="3175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7338" cy="1882775"/>
                          <a:chOff x="0" y="0"/>
                          <a:chExt cx="4997902" cy="188277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1882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3695" y="69743"/>
                            <a:ext cx="844528" cy="278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123D" w:rsidRPr="00C664A2" w:rsidRDefault="0081123D" w:rsidP="00364F0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+41</w:t>
                              </w:r>
                              <w:r w:rsidRPr="00C664A2">
                                <w:rPr>
                                  <w:sz w:val="18"/>
                                  <w:szCs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345"/>
                          <a:stretch/>
                        </pic:blipFill>
                        <pic:spPr bwMode="auto">
                          <a:xfrm>
                            <a:off x="2906212" y="635"/>
                            <a:ext cx="209169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A3E50F9" id="Group 23" o:spid="_x0000_s1031" style="width:393.45pt;height:148.25pt;mso-position-horizontal-relative:char;mso-position-vertical-relative:line" coordsize="49979,18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">
                <v:shape id="Picture 25" o:spid="_x0000_s1032" type="#_x0000_t75" style="position:absolute;width:28797;height:18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J8VPAAAAA2wAAAA8AAABkcnMvZG93bnJldi54bWxEj0GLwjAUhO8L/ofwBG+aKrgsXaOIKHi1&#10;28MeH82z7TZ5KUm09d8bQdjjMDPfMJvdaI24kw+tYwXLRQaCuHK65VpB+XOaf4EIEVmjcUwKHhRg&#10;t518bDDXbuAL3YtYiwThkKOCJsY+lzJUDVkMC9cTJ+/qvMWYpK+l9jgkuDVylWWf0mLLaaHBng4N&#10;VV1xswqcGcxv31067YtMj9e/46M8lUrNpuP+G0SkMf6H3+2zVrBaw+tL+gFy+w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knxU8AAAADbAAAADwAAAAAAAAAAAAAAAACfAgAA&#10;ZHJzL2Rvd25yZXYueG1sUEsFBgAAAAAEAAQA9wAAAIwDAAAAAA==&#10;">
                  <v:imagedata r:id="rId17" o:title=""/>
                  <v:path arrowok="t"/>
                </v:shape>
                <v:shape id="_x0000_s1033" type="#_x0000_t202" style="position:absolute;left:5036;top:697;width:8446;height:27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BX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K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wV/EAAAA3AAAAA8AAAAAAAAAAAAAAAAAmAIAAGRycy9k&#10;b3ducmV2LnhtbFBLBQYAAAAABAAEAPUAAACJAwAAAAA=&#10;" filled="f" stroked="f">
                  <v:textbox>
                    <w:txbxContent>
                      <w:p w:rsidR="0081123D" w:rsidRPr="00C664A2" w:rsidRDefault="0081123D" w:rsidP="00364F0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+41</w:t>
                        </w:r>
                        <w:r w:rsidRPr="00C664A2">
                          <w:rPr>
                            <w:sz w:val="18"/>
                            <w:szCs w:val="18"/>
                          </w:rPr>
                          <w:t>%</w:t>
                        </w:r>
                      </w:p>
                    </w:txbxContent>
                  </v:textbox>
                </v:shape>
                <v:shape id="Picture 245" o:spid="_x0000_s1034" type="#_x0000_t75" style="position:absolute;left:29062;top:6;width:20917;height:18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71EzFAAAA3AAAAA8AAABkcnMvZG93bnJldi54bWxEj09rAjEUxO8Fv0N4greaNbRFVrMiloJI&#10;e6iK5+fm7R/cvGw30V2/fVMoeBxm5jfMcjXYRtyo87VjDbNpAoI4d6bmUsPx8PE8B+EDssHGMWm4&#10;k4dVNnpaYmpcz99024dSRAj7FDVUIbSplD6vyKKfupY4eoXrLIYou1KaDvsIt41USfImLdYcFyps&#10;aVNRftlfrYb3Qali9/VDn1t7P1/zQ6/a01rryXhYL0AEGsIj/N/eGg3q5RX+zsQj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+9RMxQAAANwAAAAPAAAAAAAAAAAAAAAA&#10;AJ8CAABkcnMvZG93bnJldi54bWxQSwUGAAAAAAQABAD3AAAAkQMAAAAA&#10;">
                  <v:imagedata r:id="rId18" o:title="" cropright="17921f"/>
                  <v:path arrowok="t"/>
                </v:shape>
                <w10:anchorlock/>
              </v:group>
            </w:pict>
          </mc:Fallback>
        </mc:AlternateContent>
      </w:r>
    </w:p>
    <w:p w:rsidR="00364F0E" w:rsidRPr="00AA2A54" w:rsidRDefault="00136F0E" w:rsidP="00364F0E">
      <w:pPr>
        <w:pStyle w:val="Heading4"/>
        <w:rPr>
          <w:lang w:val="cy-GB"/>
        </w:rPr>
      </w:pPr>
      <w:r w:rsidRPr="00AA2A54">
        <w:rPr>
          <w:lang w:val="cy-GB"/>
        </w:rPr>
        <w:t>Cyfraddau cadw, dilyniant gyrfa a boddha</w:t>
      </w:r>
      <w:r w:rsidR="00B319FF" w:rsidRPr="00AA2A54">
        <w:rPr>
          <w:lang w:val="cy-GB"/>
        </w:rPr>
        <w:t>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0"/>
        <w:gridCol w:w="3254"/>
      </w:tblGrid>
      <w:tr w:rsidR="00C8082E" w:rsidRPr="00AA2A54" w:rsidTr="008112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60" w:type="dxa"/>
            <w:shd w:val="clear" w:color="auto" w:fill="auto"/>
          </w:tcPr>
          <w:p w:rsidR="00C8082E" w:rsidRPr="00AA2A54" w:rsidRDefault="00C8082E" w:rsidP="00B319FF">
            <w:pPr>
              <w:pStyle w:val="Caption"/>
              <w:keepNext/>
              <w:rPr>
                <w:b w:val="0"/>
                <w:lang w:val="cy-GB"/>
              </w:rPr>
            </w:pPr>
            <w:bookmarkStart w:id="4" w:name="_Ref525143005"/>
            <w:r w:rsidRPr="00AA2A54">
              <w:rPr>
                <w:b w:val="0"/>
                <w:lang w:val="cy-GB"/>
              </w:rPr>
              <w:t>F</w:t>
            </w:r>
            <w:r w:rsidR="00B319FF" w:rsidRPr="00AA2A54">
              <w:rPr>
                <w:b w:val="0"/>
                <w:lang w:val="cy-GB"/>
              </w:rPr>
              <w:t>f</w:t>
            </w:r>
            <w:r w:rsidRPr="00AA2A54">
              <w:rPr>
                <w:b w:val="0"/>
                <w:lang w:val="cy-GB"/>
              </w:rPr>
              <w:t xml:space="preserve">igur </w:t>
            </w:r>
            <w:r w:rsidRPr="00AA2A54">
              <w:rPr>
                <w:lang w:val="cy-GB"/>
              </w:rPr>
              <w:fldChar w:fldCharType="begin"/>
            </w:r>
            <w:r w:rsidRPr="00AA2A54">
              <w:rPr>
                <w:b w:val="0"/>
                <w:lang w:val="cy-GB"/>
              </w:rPr>
              <w:instrText xml:space="preserve"> SEQ Figure \* ARABIC </w:instrText>
            </w:r>
            <w:r w:rsidRPr="00AA2A54">
              <w:rPr>
                <w:lang w:val="cy-GB"/>
              </w:rPr>
              <w:fldChar w:fldCharType="separate"/>
            </w:r>
            <w:r w:rsidR="00FB34EE">
              <w:rPr>
                <w:b w:val="0"/>
                <w:noProof/>
                <w:lang w:val="cy-GB"/>
              </w:rPr>
              <w:t>4</w:t>
            </w:r>
            <w:r w:rsidRPr="00AA2A54">
              <w:rPr>
                <w:noProof/>
                <w:lang w:val="cy-GB"/>
              </w:rPr>
              <w:fldChar w:fldCharType="end"/>
            </w:r>
            <w:bookmarkEnd w:id="4"/>
            <w:r w:rsidRPr="00AA2A54">
              <w:rPr>
                <w:b w:val="0"/>
                <w:lang w:val="cy-GB"/>
              </w:rPr>
              <w:t xml:space="preserve">: </w:t>
            </w:r>
            <w:r w:rsidR="00B319FF" w:rsidRPr="00AA2A54">
              <w:rPr>
                <w:b w:val="0"/>
                <w:lang w:val="cy-GB"/>
              </w:rPr>
              <w:t>Pellter a deithiwyd o ran cyfraddau cadw, dilyniant a boddhad gweithwyr cymdeithasol</w:t>
            </w:r>
            <w:r w:rsidRPr="00AA2A54">
              <w:rPr>
                <w:b w:val="0"/>
                <w:lang w:val="cy-GB"/>
              </w:rPr>
              <w:t xml:space="preserve"> (</w:t>
            </w:r>
            <w:r w:rsidR="00B319FF" w:rsidRPr="00AA2A54">
              <w:rPr>
                <w:b w:val="0"/>
                <w:lang w:val="cy-GB"/>
              </w:rPr>
              <w:t>amser</w:t>
            </w:r>
            <w:r w:rsidRPr="00AA2A54">
              <w:rPr>
                <w:b w:val="0"/>
                <w:lang w:val="cy-GB"/>
              </w:rPr>
              <w:t xml:space="preserve"> 1 </w:t>
            </w:r>
            <w:r w:rsidR="00B319FF" w:rsidRPr="00AA2A54">
              <w:rPr>
                <w:b w:val="0"/>
                <w:lang w:val="cy-GB"/>
              </w:rPr>
              <w:t>i amser</w:t>
            </w:r>
            <w:r w:rsidRPr="00AA2A54">
              <w:rPr>
                <w:b w:val="0"/>
                <w:lang w:val="cy-GB"/>
              </w:rPr>
              <w:t xml:space="preserve"> 3) </w:t>
            </w:r>
            <w:r w:rsidRPr="00AA2A54">
              <w:rPr>
                <w:b w:val="0"/>
                <w:noProof/>
                <w:lang w:val="cy-GB" w:eastAsia="en-GB"/>
              </w:rPr>
              <w:t>(</w:t>
            </w:r>
            <w:r w:rsidRPr="00AA2A54">
              <w:rPr>
                <w:b w:val="0"/>
                <w:lang w:val="cy-GB"/>
              </w:rPr>
              <w:t>SW n=4)</w:t>
            </w:r>
          </w:p>
        </w:tc>
        <w:tc>
          <w:tcPr>
            <w:tcW w:w="3254" w:type="dxa"/>
            <w:shd w:val="clear" w:color="auto" w:fill="auto"/>
          </w:tcPr>
          <w:p w:rsidR="00C8082E" w:rsidRPr="00AA2A54" w:rsidRDefault="00C8082E" w:rsidP="00B319FF">
            <w:pPr>
              <w:pStyle w:val="Caption"/>
              <w:keepNext/>
              <w:rPr>
                <w:b w:val="0"/>
                <w:lang w:val="cy-GB"/>
              </w:rPr>
            </w:pPr>
            <w:bookmarkStart w:id="5" w:name="_Ref525143045"/>
            <w:r w:rsidRPr="00AA2A54">
              <w:rPr>
                <w:b w:val="0"/>
                <w:lang w:val="cy-GB"/>
              </w:rPr>
              <w:t>F</w:t>
            </w:r>
            <w:r w:rsidR="00B319FF" w:rsidRPr="00AA2A54">
              <w:rPr>
                <w:b w:val="0"/>
                <w:lang w:val="cy-GB"/>
              </w:rPr>
              <w:t>f</w:t>
            </w:r>
            <w:r w:rsidRPr="00AA2A54">
              <w:rPr>
                <w:b w:val="0"/>
                <w:lang w:val="cy-GB"/>
              </w:rPr>
              <w:t xml:space="preserve">igur </w:t>
            </w:r>
            <w:r w:rsidRPr="00AA2A54">
              <w:rPr>
                <w:lang w:val="cy-GB"/>
              </w:rPr>
              <w:fldChar w:fldCharType="begin"/>
            </w:r>
            <w:r w:rsidRPr="00AA2A54">
              <w:rPr>
                <w:b w:val="0"/>
                <w:lang w:val="cy-GB"/>
              </w:rPr>
              <w:instrText xml:space="preserve"> SEQ Figure \* ARABIC </w:instrText>
            </w:r>
            <w:r w:rsidRPr="00AA2A54">
              <w:rPr>
                <w:lang w:val="cy-GB"/>
              </w:rPr>
              <w:fldChar w:fldCharType="separate"/>
            </w:r>
            <w:r w:rsidR="00FB34EE">
              <w:rPr>
                <w:b w:val="0"/>
                <w:noProof/>
                <w:lang w:val="cy-GB"/>
              </w:rPr>
              <w:t>5</w:t>
            </w:r>
            <w:r w:rsidRPr="00AA2A54">
              <w:rPr>
                <w:noProof/>
                <w:lang w:val="cy-GB"/>
              </w:rPr>
              <w:fldChar w:fldCharType="end"/>
            </w:r>
            <w:bookmarkEnd w:id="5"/>
            <w:r w:rsidRPr="00AA2A54">
              <w:rPr>
                <w:b w:val="0"/>
                <w:lang w:val="cy-GB"/>
              </w:rPr>
              <w:t xml:space="preserve">: </w:t>
            </w:r>
            <w:r w:rsidR="00B319FF" w:rsidRPr="00AA2A54">
              <w:rPr>
                <w:b w:val="0"/>
                <w:lang w:val="cy-GB"/>
              </w:rPr>
              <w:t>Amcangyfrif o gyfraniad Rhaglen CYD at y pellter a deithiwyd (amser 3)</w:t>
            </w:r>
            <w:r w:rsidR="00B319FF" w:rsidRPr="00AA2A54">
              <w:rPr>
                <w:b w:val="0"/>
                <w:noProof/>
                <w:lang w:val="cy-GB" w:eastAsia="en-GB"/>
              </w:rPr>
              <w:t xml:space="preserve"> </w:t>
            </w:r>
            <w:r w:rsidRPr="00AA2A54">
              <w:rPr>
                <w:b w:val="0"/>
                <w:noProof/>
                <w:lang w:val="cy-GB" w:eastAsia="en-GB"/>
              </w:rPr>
              <w:t>(</w:t>
            </w:r>
            <w:r w:rsidRPr="00AA2A54">
              <w:rPr>
                <w:b w:val="0"/>
                <w:lang w:val="cy-GB"/>
              </w:rPr>
              <w:t>SW n=4, M n=3.)</w:t>
            </w:r>
          </w:p>
        </w:tc>
      </w:tr>
    </w:tbl>
    <w:p w:rsidR="00364F0E" w:rsidRPr="00AA2A54" w:rsidRDefault="00364F0E" w:rsidP="00364F0E">
      <w:pPr>
        <w:pStyle w:val="Caption"/>
        <w:keepNext/>
        <w:rPr>
          <w:lang w:val="cy-GB"/>
        </w:rPr>
      </w:pPr>
      <w:r w:rsidRPr="00AA2A54">
        <w:rPr>
          <w:noProof/>
          <w:lang w:eastAsia="en-GB"/>
        </w:rPr>
        <mc:AlternateContent>
          <mc:Choice Requires="wpg">
            <w:drawing>
              <wp:inline distT="0" distB="0" distL="0" distR="0" wp14:anchorId="4AA1714C" wp14:editId="2E8445A8">
                <wp:extent cx="5742501" cy="1882775"/>
                <wp:effectExtent l="0" t="0" r="0" b="3175"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2501" cy="1882775"/>
                          <a:chOff x="0" y="0"/>
                          <a:chExt cx="5742501" cy="1882775"/>
                        </a:xfrm>
                      </wpg:grpSpPr>
                      <pic:pic xmlns:pic="http://schemas.openxmlformats.org/drawingml/2006/picture">
                        <pic:nvPicPr>
                          <pic:cNvPr id="258" name="Picture 25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2776" y="0"/>
                            <a:ext cx="2879725" cy="1882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264" name="Group 264"/>
                        <wpg:cNvGrpSpPr/>
                        <wpg:grpSpPr>
                          <a:xfrm>
                            <a:off x="0" y="0"/>
                            <a:ext cx="2879725" cy="1882775"/>
                            <a:chOff x="0" y="0"/>
                            <a:chExt cx="2879725" cy="1882775"/>
                          </a:xfrm>
                        </wpg:grpSpPr>
                        <pic:pic xmlns:pic="http://schemas.openxmlformats.org/drawingml/2006/picture">
                          <pic:nvPicPr>
                            <pic:cNvPr id="266" name="Picture 2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79725" cy="18827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2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949" y="77492"/>
                              <a:ext cx="84391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1123D" w:rsidRPr="00C664A2" w:rsidRDefault="0081123D" w:rsidP="00364F0E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+2</w:t>
                                </w:r>
                                <w:r w:rsidRPr="00C664A2">
                                  <w:rPr>
                                    <w:sz w:val="18"/>
                                    <w:szCs w:val="18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AA1714C" id="Group 257" o:spid="_x0000_s1035" style="width:452.15pt;height:148.25pt;mso-position-horizontal-relative:char;mso-position-vertical-relative:line" coordsize="57425,18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">
                <v:shape id="Picture 258" o:spid="_x0000_s1036" type="#_x0000_t75" style="position:absolute;left:28627;width:28798;height:18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Imk7BAAAA3AAAAA8AAABkcnMvZG93bnJldi54bWxET8uKwjAU3Q/4D+EKsxvTEUakGmVGUARR&#10;fCEur801LdPc1CZq/XuzEFwezns4bmwpblT7wrGC704CgjhzumCjYL+bfvVB+ICssXRMCh7kYTxq&#10;fQwx1e7OG7ptgxExhH2KCvIQqlRKn+Vk0XdcRRy5s6sthghrI3WN9xhuS9lNkp60WHBsyLGiSU7Z&#10;//ZqFTSH65ELM6HZbrX8u5wW5qjXa6U+283vAESgJrzFL/dcK+j+xLXxTDwCcvQ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Imk7BAAAA3AAAAA8AAAAAAAAAAAAAAAAAnwIA&#10;AGRycy9kb3ducmV2LnhtbFBLBQYAAAAABAAEAPcAAACNAwAAAAA=&#10;">
                  <v:imagedata r:id="rId21" o:title=""/>
                  <v:path arrowok="t"/>
                </v:shape>
                <v:group id="Group 264" o:spid="_x0000_s1037" style="position:absolute;width:28797;height:18827" coordsize="28797,18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Picture 266" o:spid="_x0000_s1038" type="#_x0000_t75" style="position:absolute;width:28797;height:18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bAufGAAAA3AAAAA8AAABkcnMvZG93bnJldi54bWxEj0FrwkAUhO8F/8PyBC9FN/UQSnQVFZT0&#10;EqgKenxmn0k0+zbNrhr/fbdQ8DjMzDfMdN6ZWtypdZVlBR+jCARxbnXFhYL9bj38BOE8ssbaMil4&#10;koP5rPc2xUTbB3/TfesLESDsElRQet8kUrq8JINuZBvi4J1ta9AH2RZSt/gIcFPLcRTF0mDFYaHE&#10;hlYl5dftzSjITtnx9vX8uV5Sly6Xh1NG+827UoN+t5iA8NT5V/i/nWoF4ziGvzPhCMj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hsC58YAAADcAAAADwAAAAAAAAAAAAAA&#10;AACfAgAAZHJzL2Rvd25yZXYueG1sUEsFBgAAAAAEAAQA9wAAAJIDAAAAAA==&#10;">
                    <v:imagedata r:id="rId22" o:title=""/>
                    <v:path arrowok="t"/>
                  </v:shape>
                  <v:shape id="_x0000_s1039" type="#_x0000_t202" style="position:absolute;left:4649;top:774;width:8439;height:2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DSM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PH2H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MDSMMAAADcAAAADwAAAAAAAAAAAAAAAACYAgAAZHJzL2Rv&#10;d25yZXYueG1sUEsFBgAAAAAEAAQA9QAAAIgDAAAAAA==&#10;" filled="f" stroked="f">
                    <v:textbox>
                      <w:txbxContent>
                        <w:p w:rsidR="0081123D" w:rsidRPr="00C664A2" w:rsidRDefault="0081123D" w:rsidP="00364F0E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+2</w:t>
                          </w:r>
                          <w:r w:rsidRPr="00C664A2">
                            <w:rPr>
                              <w:sz w:val="18"/>
                              <w:szCs w:val="18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70F2A" w:rsidRPr="00AA2A54" w:rsidRDefault="00F70F2A" w:rsidP="00820669">
      <w:pPr>
        <w:rPr>
          <w:lang w:val="cy-GB"/>
        </w:rPr>
      </w:pPr>
    </w:p>
    <w:p w:rsidR="00364F0E" w:rsidRPr="00AA2A54" w:rsidRDefault="00B319FF" w:rsidP="00364F0E">
      <w:pPr>
        <w:pStyle w:val="Heading4"/>
        <w:rPr>
          <w:lang w:val="cy-GB"/>
        </w:rPr>
      </w:pPr>
      <w:r w:rsidRPr="00AA2A54">
        <w:rPr>
          <w:lang w:val="cy-GB"/>
        </w:rPr>
        <w:lastRenderedPageBreak/>
        <w:t>Awydd i ymgysylltu â’r Fframwaith DAPP</w:t>
      </w:r>
    </w:p>
    <w:p w:rsidR="00364F0E" w:rsidRPr="00AA2A54" w:rsidRDefault="00364F0E" w:rsidP="00364F0E">
      <w:pPr>
        <w:pStyle w:val="Caption"/>
        <w:keepNext/>
        <w:keepLines/>
        <w:rPr>
          <w:lang w:val="cy-GB"/>
        </w:rPr>
      </w:pPr>
      <w:r w:rsidRPr="00AA2A54">
        <w:rPr>
          <w:lang w:val="cy-GB"/>
        </w:rPr>
        <w:t>F</w:t>
      </w:r>
      <w:r w:rsidR="00B319FF" w:rsidRPr="00AA2A54">
        <w:rPr>
          <w:lang w:val="cy-GB"/>
        </w:rPr>
        <w:t>f</w:t>
      </w:r>
      <w:r w:rsidRPr="00AA2A54">
        <w:rPr>
          <w:lang w:val="cy-GB"/>
        </w:rPr>
        <w:t xml:space="preserve">igur </w:t>
      </w:r>
      <w:r w:rsidR="00BB1039" w:rsidRPr="00AA2A54">
        <w:rPr>
          <w:noProof/>
          <w:lang w:val="cy-GB"/>
        </w:rPr>
        <w:fldChar w:fldCharType="begin"/>
      </w:r>
      <w:r w:rsidR="00BB1039" w:rsidRPr="00AA2A54">
        <w:rPr>
          <w:noProof/>
          <w:lang w:val="cy-GB"/>
        </w:rPr>
        <w:instrText xml:space="preserve"> SEQ Figure \* ARABIC </w:instrText>
      </w:r>
      <w:r w:rsidR="00BB1039" w:rsidRPr="00AA2A54">
        <w:rPr>
          <w:noProof/>
          <w:lang w:val="cy-GB"/>
        </w:rPr>
        <w:fldChar w:fldCharType="separate"/>
      </w:r>
      <w:r w:rsidR="00FB34EE">
        <w:rPr>
          <w:noProof/>
          <w:lang w:val="cy-GB"/>
        </w:rPr>
        <w:t>6</w:t>
      </w:r>
      <w:r w:rsidR="00BB1039" w:rsidRPr="00AA2A54">
        <w:rPr>
          <w:noProof/>
          <w:lang w:val="cy-GB"/>
        </w:rPr>
        <w:fldChar w:fldCharType="end"/>
      </w:r>
      <w:r w:rsidRPr="00AA2A54">
        <w:rPr>
          <w:lang w:val="cy-GB"/>
        </w:rPr>
        <w:t xml:space="preserve">: </w:t>
      </w:r>
      <w:r w:rsidR="00B319FF" w:rsidRPr="00AA2A54">
        <w:rPr>
          <w:lang w:val="cy-GB"/>
        </w:rPr>
        <w:t>Pellter a deithiwyd o ran awydd gweithwyr cymdeithasol i ymgysylltu â’r fframwaith DAPP</w:t>
      </w:r>
      <w:r w:rsidRPr="00AA2A54">
        <w:rPr>
          <w:lang w:val="cy-GB"/>
        </w:rPr>
        <w:t xml:space="preserve"> (</w:t>
      </w:r>
      <w:r w:rsidR="00B319FF" w:rsidRPr="00AA2A54">
        <w:rPr>
          <w:lang w:val="cy-GB"/>
        </w:rPr>
        <w:t>amser</w:t>
      </w:r>
      <w:r w:rsidRPr="00AA2A54">
        <w:rPr>
          <w:lang w:val="cy-GB"/>
        </w:rPr>
        <w:t xml:space="preserve"> 1 </w:t>
      </w:r>
      <w:r w:rsidR="00B319FF" w:rsidRPr="00AA2A54">
        <w:rPr>
          <w:lang w:val="cy-GB"/>
        </w:rPr>
        <w:t>i</w:t>
      </w:r>
      <w:r w:rsidRPr="00AA2A54">
        <w:rPr>
          <w:lang w:val="cy-GB"/>
        </w:rPr>
        <w:t xml:space="preserve"> </w:t>
      </w:r>
      <w:r w:rsidR="00B319FF" w:rsidRPr="00AA2A54">
        <w:rPr>
          <w:lang w:val="cy-GB"/>
        </w:rPr>
        <w:t>amser</w:t>
      </w:r>
      <w:r w:rsidRPr="00AA2A54">
        <w:rPr>
          <w:lang w:val="cy-GB"/>
        </w:rPr>
        <w:t xml:space="preserve"> 3). </w:t>
      </w:r>
      <w:r w:rsidR="00B319FF" w:rsidRPr="00AA2A54">
        <w:rPr>
          <w:lang w:val="cy-GB"/>
        </w:rPr>
        <w:t>Graddfeydd</w:t>
      </w:r>
      <w:r w:rsidRPr="00AA2A54">
        <w:rPr>
          <w:lang w:val="cy-GB"/>
        </w:rPr>
        <w:t>: SW n=4.)</w:t>
      </w:r>
    </w:p>
    <w:p w:rsidR="00F70F2A" w:rsidRPr="00AA2A54" w:rsidRDefault="00CC7B5F" w:rsidP="00820669">
      <w:pPr>
        <w:rPr>
          <w:lang w:val="cy-GB"/>
        </w:rPr>
      </w:pPr>
      <w:r w:rsidRPr="00AA2A54">
        <w:rPr>
          <w:rFonts w:cs="Arial"/>
          <w:b/>
          <w:bCs/>
          <w:iCs/>
          <w:noProof/>
          <w:color w:val="FF6600"/>
          <w:lang w:eastAsia="en-GB"/>
        </w:rPr>
        <mc:AlternateContent>
          <mc:Choice Requires="wpg">
            <w:drawing>
              <wp:inline distT="0" distB="0" distL="0" distR="0" wp14:anchorId="2E5CCDBD" wp14:editId="4470AC01">
                <wp:extent cx="2879725" cy="1882775"/>
                <wp:effectExtent l="0" t="0" r="0" b="3175"/>
                <wp:docPr id="272" name="Group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1882775"/>
                          <a:chOff x="0" y="0"/>
                          <a:chExt cx="2879725" cy="1882775"/>
                        </a:xfrm>
                      </wpg:grpSpPr>
                      <pic:pic xmlns:pic="http://schemas.openxmlformats.org/drawingml/2006/picture">
                        <pic:nvPicPr>
                          <pic:cNvPr id="278" name="Picture 27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1882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2441" y="38746"/>
                            <a:ext cx="843886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123D" w:rsidRPr="00C664A2" w:rsidRDefault="0081123D" w:rsidP="00364F0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-20</w:t>
                              </w:r>
                              <w:r w:rsidRPr="00C664A2">
                                <w:rPr>
                                  <w:sz w:val="18"/>
                                  <w:szCs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E5CCDBD" id="Group 272" o:spid="_x0000_s1040" style="width:226.75pt;height:148.25pt;mso-position-horizontal-relative:char;mso-position-vertical-relative:line" coordsize="28797,18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">
                <v:shape id="Picture 278" o:spid="_x0000_s1041" type="#_x0000_t75" style="position:absolute;width:28797;height:18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mtszDAAAA3AAAAA8AAABkcnMvZG93bnJldi54bWxET89rwjAUvgv7H8Ib7GbTOdHZGWU6BG+6&#10;bgi7PZq3prN5KU1mq3+9OQgeP77f82Vva3Gi1leOFTwnKQjiwumKSwXfX5vhKwgfkDXWjknBmTws&#10;Fw+DOWbadfxJpzyUIoawz1CBCaHJpPSFIYs+cQ1x5H5dazFE2JZSt9jFcFvLUZpOpMWKY4PBhtaG&#10;imP+bxVcVuWHfun+LribmXz6c8wP432l1NNj//4GIlAf7uKbe6sVjKZxbTwTj4B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Oa2zMMAAADcAAAADwAAAAAAAAAAAAAAAACf&#10;AgAAZHJzL2Rvd25yZXYueG1sUEsFBgAAAAAEAAQA9wAAAI8DAAAAAA==&#10;">
                  <v:imagedata r:id="rId24" o:title=""/>
                  <v:path arrowok="t"/>
                </v:shape>
                <v:shape id="_x0000_s1042" type="#_x0000_t202" style="position:absolute;left:5424;top:387;width:8439;height:2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kfM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KD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kfMMAAADcAAAADwAAAAAAAAAAAAAAAACYAgAAZHJzL2Rv&#10;d25yZXYueG1sUEsFBgAAAAAEAAQA9QAAAIgDAAAAAA==&#10;" filled="f" stroked="f">
                  <v:textbox>
                    <w:txbxContent>
                      <w:p w:rsidR="0081123D" w:rsidRPr="00C664A2" w:rsidRDefault="0081123D" w:rsidP="00364F0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-20</w:t>
                        </w:r>
                        <w:r w:rsidRPr="00C664A2">
                          <w:rPr>
                            <w:sz w:val="18"/>
                            <w:szCs w:val="18"/>
                          </w:rPr>
                          <w:t>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049C6" w:rsidRPr="00AA2A54" w:rsidRDefault="00B319FF" w:rsidP="005049C6">
      <w:pPr>
        <w:pStyle w:val="Heading2"/>
        <w:rPr>
          <w:lang w:val="cy-GB"/>
        </w:rPr>
      </w:pPr>
      <w:r w:rsidRPr="00AA2A54">
        <w:rPr>
          <w:lang w:val="cy-GB"/>
        </w:rPr>
        <w:t xml:space="preserve">Rhaglen Gadarnhau </w:t>
      </w:r>
      <w:r w:rsidR="005049C6" w:rsidRPr="00AA2A54">
        <w:rPr>
          <w:lang w:val="cy-GB"/>
        </w:rPr>
        <w:t>Porth Agored</w:t>
      </w:r>
    </w:p>
    <w:p w:rsidR="005049C6" w:rsidRPr="00AA2A54" w:rsidRDefault="00B319FF" w:rsidP="005049C6">
      <w:pPr>
        <w:rPr>
          <w:lang w:val="cy-GB"/>
        </w:rPr>
      </w:pPr>
      <w:r w:rsidRPr="00AA2A54">
        <w:rPr>
          <w:lang w:val="cy-GB"/>
        </w:rPr>
        <w:t xml:space="preserve">Casglwyd data newydd am gyfraniad cymharol y Rhaglen PA at unrhyw welliannau y gallai gweithwyr cymdeithasol fod wedi’u gweld rhwng dechrau’r Rhaglen (amser 1) a chwblhau’r rhaglen (amser 2). Er enghraifft, ar gyfartaledd, adroddodd gweithwyr cymdeithasol </w:t>
      </w:r>
      <w:r w:rsidR="00005C83">
        <w:rPr>
          <w:lang w:val="cy-GB"/>
        </w:rPr>
        <w:t xml:space="preserve">bod y </w:t>
      </w:r>
      <w:r w:rsidR="007F3F7E" w:rsidRPr="00AA2A54">
        <w:rPr>
          <w:lang w:val="cy-GB"/>
        </w:rPr>
        <w:t xml:space="preserve">Rhaglen PA </w:t>
      </w:r>
      <w:r w:rsidR="00005C83">
        <w:rPr>
          <w:lang w:val="cy-GB"/>
        </w:rPr>
        <w:t>wedi c</w:t>
      </w:r>
      <w:r w:rsidR="007F3F7E" w:rsidRPr="00AA2A54">
        <w:rPr>
          <w:lang w:val="cy-GB"/>
        </w:rPr>
        <w:t xml:space="preserve">ael effaith uchel </w:t>
      </w:r>
      <w:r w:rsidR="005049C6" w:rsidRPr="00AA2A54">
        <w:rPr>
          <w:lang w:val="cy-GB"/>
        </w:rPr>
        <w:t>(3.0</w:t>
      </w:r>
      <w:r w:rsidR="0076598A" w:rsidRPr="00AA2A54">
        <w:rPr>
          <w:lang w:val="cy-GB"/>
        </w:rPr>
        <w:t xml:space="preserve"> </w:t>
      </w:r>
      <w:r w:rsidR="007F3F7E" w:rsidRPr="00AA2A54">
        <w:rPr>
          <w:lang w:val="cy-GB"/>
        </w:rPr>
        <w:t xml:space="preserve">allan </w:t>
      </w:r>
      <w:r w:rsidR="0076598A" w:rsidRPr="00AA2A54">
        <w:rPr>
          <w:lang w:val="cy-GB"/>
        </w:rPr>
        <w:t xml:space="preserve">o </w:t>
      </w:r>
      <w:r w:rsidR="009922C3" w:rsidRPr="00AA2A54">
        <w:rPr>
          <w:lang w:val="cy-GB"/>
        </w:rPr>
        <w:t>4</w:t>
      </w:r>
      <w:r w:rsidR="00A14109" w:rsidRPr="00AA2A54">
        <w:rPr>
          <w:lang w:val="cy-GB"/>
        </w:rPr>
        <w:t>)</w:t>
      </w:r>
      <w:r w:rsidR="005049C6" w:rsidRPr="00AA2A54">
        <w:rPr>
          <w:lang w:val="cy-GB"/>
        </w:rPr>
        <w:t xml:space="preserve"> </w:t>
      </w:r>
      <w:r w:rsidR="007F3F7E" w:rsidRPr="00AA2A54">
        <w:rPr>
          <w:lang w:val="cy-GB"/>
        </w:rPr>
        <w:t xml:space="preserve">ar eu dealltwriaeth a’u sgiliau, ac effaith gymharol uchel </w:t>
      </w:r>
      <w:r w:rsidR="005049C6" w:rsidRPr="00AA2A54">
        <w:rPr>
          <w:lang w:val="cy-GB"/>
        </w:rPr>
        <w:t>(2.8</w:t>
      </w:r>
      <w:r w:rsidR="0076598A" w:rsidRPr="00AA2A54">
        <w:rPr>
          <w:lang w:val="cy-GB"/>
        </w:rPr>
        <w:t xml:space="preserve"> </w:t>
      </w:r>
      <w:r w:rsidR="007F3F7E" w:rsidRPr="00AA2A54">
        <w:rPr>
          <w:lang w:val="cy-GB"/>
        </w:rPr>
        <w:t>allan</w:t>
      </w:r>
      <w:r w:rsidR="0076598A" w:rsidRPr="00AA2A54">
        <w:rPr>
          <w:lang w:val="cy-GB"/>
        </w:rPr>
        <w:t xml:space="preserve"> o </w:t>
      </w:r>
      <w:r w:rsidR="00A14109" w:rsidRPr="00AA2A54">
        <w:rPr>
          <w:lang w:val="cy-GB"/>
        </w:rPr>
        <w:t>4</w:t>
      </w:r>
      <w:r w:rsidR="0058101E" w:rsidRPr="00AA2A54">
        <w:rPr>
          <w:lang w:val="cy-GB"/>
        </w:rPr>
        <w:t>)</w:t>
      </w:r>
      <w:r w:rsidR="005049C6" w:rsidRPr="00AA2A54">
        <w:rPr>
          <w:lang w:val="cy-GB"/>
        </w:rPr>
        <w:t xml:space="preserve"> </w:t>
      </w:r>
      <w:r w:rsidR="007F3F7E" w:rsidRPr="00AA2A54">
        <w:rPr>
          <w:lang w:val="cy-GB"/>
        </w:rPr>
        <w:t>ar eu hyder</w:t>
      </w:r>
      <w:r w:rsidR="00A14109" w:rsidRPr="00AA2A54">
        <w:rPr>
          <w:lang w:val="cy-GB"/>
        </w:rPr>
        <w:t>.</w:t>
      </w:r>
      <w:r w:rsidR="005049C6" w:rsidRPr="00AA2A54">
        <w:rPr>
          <w:lang w:val="cy-GB"/>
        </w:rPr>
        <w:t xml:space="preserve"> </w:t>
      </w:r>
      <w:r w:rsidR="007F3F7E" w:rsidRPr="00AA2A54">
        <w:rPr>
          <w:lang w:val="cy-GB"/>
        </w:rPr>
        <w:t xml:space="preserve">Roeddent yn teimlo fod y Rhaglen wedi cael effaith gymedrol-i-uchel </w:t>
      </w:r>
      <w:r w:rsidR="005049C6" w:rsidRPr="00AA2A54">
        <w:rPr>
          <w:lang w:val="cy-GB"/>
        </w:rPr>
        <w:t>(2.5</w:t>
      </w:r>
      <w:r w:rsidR="0076598A" w:rsidRPr="00AA2A54">
        <w:rPr>
          <w:lang w:val="cy-GB"/>
        </w:rPr>
        <w:t xml:space="preserve"> </w:t>
      </w:r>
      <w:r w:rsidR="007F3F7E" w:rsidRPr="00AA2A54">
        <w:rPr>
          <w:lang w:val="cy-GB"/>
        </w:rPr>
        <w:t xml:space="preserve">allan </w:t>
      </w:r>
      <w:r w:rsidR="00A14109" w:rsidRPr="00AA2A54">
        <w:rPr>
          <w:lang w:val="cy-GB"/>
        </w:rPr>
        <w:t>o 4</w:t>
      </w:r>
      <w:r w:rsidR="005049C6" w:rsidRPr="00AA2A54">
        <w:rPr>
          <w:lang w:val="cy-GB"/>
        </w:rPr>
        <w:t xml:space="preserve">) </w:t>
      </w:r>
      <w:r w:rsidR="007F3F7E" w:rsidRPr="00AA2A54">
        <w:rPr>
          <w:lang w:val="cy-GB"/>
        </w:rPr>
        <w:t>ar eu rhagolygon gyrfa</w:t>
      </w:r>
      <w:r w:rsidR="005049C6" w:rsidRPr="00AA2A54">
        <w:rPr>
          <w:lang w:val="cy-GB"/>
        </w:rPr>
        <w:t xml:space="preserve"> (</w:t>
      </w:r>
      <w:r w:rsidR="007F3F7E" w:rsidRPr="00AA2A54">
        <w:rPr>
          <w:lang w:val="cy-GB"/>
        </w:rPr>
        <w:t>h.y. eu cyfraddau cadw tebygol mewn gwaith cymdeithasol, dilyniant gyrfa a boddhad). Wedi dweud hynny, nid oedd y gwerthusiad yn gallu mesur graddfa’r gwelliannau a gyflawnwyd gan weithwyr cymdeithasol dros gyfnod eu cyfranogiad yn y Rhaglen PA am fod meintiau</w:t>
      </w:r>
      <w:r w:rsidR="0081123D" w:rsidRPr="00AA2A54">
        <w:rPr>
          <w:lang w:val="cy-GB"/>
        </w:rPr>
        <w:t>’r</w:t>
      </w:r>
      <w:r w:rsidR="007F3F7E" w:rsidRPr="00AA2A54">
        <w:rPr>
          <w:lang w:val="cy-GB"/>
        </w:rPr>
        <w:t xml:space="preserve"> sampl ar gyfer pellter a deithiwyd yn rhy fach.</w:t>
      </w:r>
      <w:r w:rsidR="0058101E" w:rsidRPr="00AA2A54">
        <w:rPr>
          <w:lang w:val="cy-GB"/>
        </w:rPr>
        <w:t xml:space="preserve"> </w:t>
      </w:r>
    </w:p>
    <w:p w:rsidR="00157C48" w:rsidRPr="00AA2A54" w:rsidRDefault="00CB1971" w:rsidP="005A2EA9">
      <w:pPr>
        <w:pStyle w:val="Heading2"/>
        <w:rPr>
          <w:lang w:val="cy-GB"/>
        </w:rPr>
      </w:pPr>
      <w:r w:rsidRPr="00AA2A54">
        <w:rPr>
          <w:lang w:val="cy-GB"/>
        </w:rPr>
        <w:t>Rhaglen Ymarfer Profiadol mewn Gwaith Cymdeithasol</w:t>
      </w:r>
    </w:p>
    <w:p w:rsidR="006C4DEC" w:rsidRPr="00AA2A54" w:rsidRDefault="00CB1971" w:rsidP="00A14109">
      <w:pPr>
        <w:rPr>
          <w:lang w:val="cy-GB"/>
        </w:rPr>
      </w:pPr>
      <w:r w:rsidRPr="00AA2A54">
        <w:rPr>
          <w:lang w:val="cy-GB"/>
        </w:rPr>
        <w:t>Adroddodd gweithwyr cymdeithasol ar y Rhaglen YP gynnydd o 19% yn eu dealltwriaeth a’u sgiliau o amser 1 i amser 3</w:t>
      </w:r>
      <w:r w:rsidR="006C4DEC" w:rsidRPr="00AA2A54">
        <w:rPr>
          <w:lang w:val="cy-GB"/>
        </w:rPr>
        <w:t xml:space="preserve"> (o 3.7 </w:t>
      </w:r>
      <w:r w:rsidR="0081123D" w:rsidRPr="00AA2A54">
        <w:rPr>
          <w:lang w:val="cy-GB"/>
        </w:rPr>
        <w:t>allan</w:t>
      </w:r>
      <w:r w:rsidR="006C4DEC" w:rsidRPr="00AA2A54">
        <w:rPr>
          <w:lang w:val="cy-GB"/>
        </w:rPr>
        <w:t xml:space="preserve"> o 5 </w:t>
      </w:r>
      <w:r w:rsidR="0081123D" w:rsidRPr="00AA2A54">
        <w:rPr>
          <w:lang w:val="cy-GB"/>
        </w:rPr>
        <w:t>i</w:t>
      </w:r>
      <w:r w:rsidR="006C4DEC" w:rsidRPr="00AA2A54">
        <w:rPr>
          <w:lang w:val="cy-GB"/>
        </w:rPr>
        <w:t xml:space="preserve"> 4.4 </w:t>
      </w:r>
      <w:r w:rsidR="0081123D" w:rsidRPr="00AA2A54">
        <w:rPr>
          <w:lang w:val="cy-GB"/>
        </w:rPr>
        <w:t xml:space="preserve">allan </w:t>
      </w:r>
      <w:r w:rsidR="006C4DEC" w:rsidRPr="00AA2A54">
        <w:rPr>
          <w:lang w:val="cy-GB"/>
        </w:rPr>
        <w:t xml:space="preserve">o 5 – </w:t>
      </w:r>
      <w:r w:rsidR="0081123D" w:rsidRPr="00AA2A54">
        <w:rPr>
          <w:lang w:val="cy-GB"/>
        </w:rPr>
        <w:t>gweler</w:t>
      </w:r>
      <w:r w:rsidR="006C4DEC" w:rsidRPr="00AA2A54">
        <w:rPr>
          <w:lang w:val="cy-GB"/>
        </w:rPr>
        <w:t xml:space="preserve"> </w:t>
      </w:r>
      <w:r w:rsidR="006C4DEC" w:rsidRPr="00AA2A54">
        <w:rPr>
          <w:lang w:val="cy-GB"/>
        </w:rPr>
        <w:fldChar w:fldCharType="begin"/>
      </w:r>
      <w:r w:rsidR="006C4DEC" w:rsidRPr="00AA2A54">
        <w:rPr>
          <w:lang w:val="cy-GB"/>
        </w:rPr>
        <w:instrText xml:space="preserve"> REF _Ref525144150 \h </w:instrText>
      </w:r>
      <w:r w:rsidR="006C4DEC" w:rsidRPr="00AA2A54">
        <w:rPr>
          <w:lang w:val="cy-GB"/>
        </w:rPr>
      </w:r>
      <w:r w:rsidR="0092033A">
        <w:rPr>
          <w:lang w:val="cy-GB"/>
        </w:rPr>
        <w:instrText xml:space="preserve"> \* MERGEFORMAT </w:instrText>
      </w:r>
      <w:r w:rsidR="006C4DEC" w:rsidRPr="00AA2A54">
        <w:rPr>
          <w:lang w:val="cy-GB"/>
        </w:rPr>
        <w:fldChar w:fldCharType="separate"/>
      </w:r>
      <w:r w:rsidR="00FB34EE" w:rsidRPr="00AA2A54">
        <w:rPr>
          <w:lang w:val="cy-GB"/>
        </w:rPr>
        <w:t xml:space="preserve">Ffigur </w:t>
      </w:r>
      <w:r w:rsidR="0092033A" w:rsidRPr="0092033A">
        <w:rPr>
          <w:b/>
          <w:lang w:val="cy-GB"/>
        </w:rPr>
        <w:t>8</w:t>
      </w:r>
      <w:r w:rsidR="006C4DEC" w:rsidRPr="00AA2A54">
        <w:rPr>
          <w:lang w:val="cy-GB"/>
        </w:rPr>
        <w:fldChar w:fldCharType="end"/>
      </w:r>
      <w:r w:rsidR="006C4DEC" w:rsidRPr="00AA2A54">
        <w:rPr>
          <w:lang w:val="cy-GB"/>
        </w:rPr>
        <w:t>)</w:t>
      </w:r>
      <w:r w:rsidR="00A14109" w:rsidRPr="00AA2A54">
        <w:rPr>
          <w:lang w:val="cy-GB"/>
        </w:rPr>
        <w:t>.</w:t>
      </w:r>
      <w:r w:rsidR="006C4DEC" w:rsidRPr="00AA2A54">
        <w:rPr>
          <w:lang w:val="cy-GB"/>
        </w:rPr>
        <w:t xml:space="preserve"> </w:t>
      </w:r>
      <w:r w:rsidR="0081123D" w:rsidRPr="00AA2A54">
        <w:rPr>
          <w:lang w:val="cy-GB"/>
        </w:rPr>
        <w:t>Adroddodd gweithwyr cymdeithasol bod y Fframwaith wedi cael effaith gymedrol ar y gwelliannau hyn adeg amser 3</w:t>
      </w:r>
      <w:r w:rsidR="006C4DEC" w:rsidRPr="00AA2A54">
        <w:rPr>
          <w:lang w:val="cy-GB"/>
        </w:rPr>
        <w:t xml:space="preserve"> (</w:t>
      </w:r>
      <w:r w:rsidR="0081123D" w:rsidRPr="00AA2A54">
        <w:rPr>
          <w:lang w:val="cy-GB"/>
        </w:rPr>
        <w:t>gweler</w:t>
      </w:r>
      <w:r w:rsidR="006C4DEC" w:rsidRPr="00AA2A54">
        <w:rPr>
          <w:lang w:val="cy-GB"/>
        </w:rPr>
        <w:t xml:space="preserve"> </w:t>
      </w:r>
      <w:r w:rsidR="006C4DEC" w:rsidRPr="00AA2A54">
        <w:rPr>
          <w:lang w:val="cy-GB"/>
        </w:rPr>
        <w:fldChar w:fldCharType="begin"/>
      </w:r>
      <w:r w:rsidR="006C4DEC" w:rsidRPr="00AA2A54">
        <w:rPr>
          <w:lang w:val="cy-GB"/>
        </w:rPr>
        <w:instrText xml:space="preserve"> REF _Ref525144214 \h </w:instrText>
      </w:r>
      <w:r w:rsidR="006C4DEC" w:rsidRPr="00AA2A54">
        <w:rPr>
          <w:lang w:val="cy-GB"/>
        </w:rPr>
      </w:r>
      <w:r w:rsidR="0092033A">
        <w:rPr>
          <w:lang w:val="cy-GB"/>
        </w:rPr>
        <w:instrText xml:space="preserve"> \* MERGEFORMAT </w:instrText>
      </w:r>
      <w:r w:rsidR="006C4DEC" w:rsidRPr="00AA2A54">
        <w:rPr>
          <w:lang w:val="cy-GB"/>
        </w:rPr>
        <w:fldChar w:fldCharType="separate"/>
      </w:r>
      <w:r w:rsidR="00FB34EE" w:rsidRPr="00AA2A54">
        <w:rPr>
          <w:lang w:val="cy-GB"/>
        </w:rPr>
        <w:t xml:space="preserve">Ffigur </w:t>
      </w:r>
      <w:r w:rsidR="0092033A" w:rsidRPr="0092033A">
        <w:rPr>
          <w:b/>
          <w:lang w:val="cy-GB"/>
        </w:rPr>
        <w:t>9</w:t>
      </w:r>
      <w:r w:rsidR="006C4DEC" w:rsidRPr="00AA2A54">
        <w:rPr>
          <w:lang w:val="cy-GB"/>
        </w:rPr>
        <w:fldChar w:fldCharType="end"/>
      </w:r>
      <w:r w:rsidR="006C4DEC" w:rsidRPr="00AA2A54">
        <w:rPr>
          <w:lang w:val="cy-GB"/>
        </w:rPr>
        <w:t>).</w:t>
      </w:r>
      <w:r w:rsidR="004012D3" w:rsidRPr="00AA2A54">
        <w:rPr>
          <w:lang w:val="cy-GB"/>
        </w:rPr>
        <w:t xml:space="preserve"> </w:t>
      </w:r>
      <w:r w:rsidR="0081123D" w:rsidRPr="00AA2A54">
        <w:rPr>
          <w:lang w:val="cy-GB"/>
        </w:rPr>
        <w:t xml:space="preserve">Ar gyfer hyder, adroddodd gweithwyr cymdeithasol welliant o </w:t>
      </w:r>
      <w:r w:rsidR="006C4DEC" w:rsidRPr="00AA2A54">
        <w:rPr>
          <w:lang w:val="cy-GB"/>
        </w:rPr>
        <w:t xml:space="preserve">24% </w:t>
      </w:r>
      <w:r w:rsidR="0081123D" w:rsidRPr="00AA2A54">
        <w:rPr>
          <w:lang w:val="cy-GB"/>
        </w:rPr>
        <w:t xml:space="preserve">rhwng amser </w:t>
      </w:r>
      <w:r w:rsidR="006C4DEC" w:rsidRPr="00AA2A54">
        <w:rPr>
          <w:lang w:val="cy-GB"/>
        </w:rPr>
        <w:t>1 a</w:t>
      </w:r>
      <w:r w:rsidR="0081123D" w:rsidRPr="00AA2A54">
        <w:rPr>
          <w:lang w:val="cy-GB"/>
        </w:rPr>
        <w:t>c</w:t>
      </w:r>
      <w:r w:rsidR="006C4DEC" w:rsidRPr="00AA2A54">
        <w:rPr>
          <w:lang w:val="cy-GB"/>
        </w:rPr>
        <w:t xml:space="preserve"> </w:t>
      </w:r>
      <w:r w:rsidR="0081123D" w:rsidRPr="00AA2A54">
        <w:rPr>
          <w:lang w:val="cy-GB"/>
        </w:rPr>
        <w:t>a</w:t>
      </w:r>
      <w:r w:rsidR="006C4DEC" w:rsidRPr="00AA2A54">
        <w:rPr>
          <w:lang w:val="cy-GB"/>
        </w:rPr>
        <w:t>m</w:t>
      </w:r>
      <w:r w:rsidR="0081123D" w:rsidRPr="00AA2A54">
        <w:rPr>
          <w:lang w:val="cy-GB"/>
        </w:rPr>
        <w:t>s</w:t>
      </w:r>
      <w:r w:rsidR="006C4DEC" w:rsidRPr="00AA2A54">
        <w:rPr>
          <w:lang w:val="cy-GB"/>
        </w:rPr>
        <w:t>e</w:t>
      </w:r>
      <w:r w:rsidR="0081123D" w:rsidRPr="00AA2A54">
        <w:rPr>
          <w:lang w:val="cy-GB"/>
        </w:rPr>
        <w:t>r</w:t>
      </w:r>
      <w:r w:rsidR="006C4DEC" w:rsidRPr="00AA2A54">
        <w:rPr>
          <w:lang w:val="cy-GB"/>
        </w:rPr>
        <w:t xml:space="preserve"> 3 (o 71 </w:t>
      </w:r>
      <w:r w:rsidR="0081123D" w:rsidRPr="00AA2A54">
        <w:rPr>
          <w:lang w:val="cy-GB"/>
        </w:rPr>
        <w:t xml:space="preserve">allan </w:t>
      </w:r>
      <w:r w:rsidR="006C4DEC" w:rsidRPr="00AA2A54">
        <w:rPr>
          <w:lang w:val="cy-GB"/>
        </w:rPr>
        <w:t xml:space="preserve">o 100 </w:t>
      </w:r>
      <w:r w:rsidR="0081123D" w:rsidRPr="00AA2A54">
        <w:rPr>
          <w:lang w:val="cy-GB"/>
        </w:rPr>
        <w:t>i</w:t>
      </w:r>
      <w:r w:rsidR="006C4DEC" w:rsidRPr="00AA2A54">
        <w:rPr>
          <w:lang w:val="cy-GB"/>
        </w:rPr>
        <w:t xml:space="preserve"> 88 </w:t>
      </w:r>
      <w:r w:rsidR="0081123D" w:rsidRPr="00AA2A54">
        <w:rPr>
          <w:lang w:val="cy-GB"/>
        </w:rPr>
        <w:t>allan</w:t>
      </w:r>
      <w:r w:rsidR="006C4DEC" w:rsidRPr="00AA2A54">
        <w:rPr>
          <w:lang w:val="cy-GB"/>
        </w:rPr>
        <w:t xml:space="preserve"> o</w:t>
      </w:r>
      <w:r w:rsidR="0081123D" w:rsidRPr="00AA2A54">
        <w:rPr>
          <w:lang w:val="cy-GB"/>
        </w:rPr>
        <w:t xml:space="preserve"> 100 – gw</w:t>
      </w:r>
      <w:r w:rsidR="006C4DEC" w:rsidRPr="00AA2A54">
        <w:rPr>
          <w:lang w:val="cy-GB"/>
        </w:rPr>
        <w:t>e</w:t>
      </w:r>
      <w:r w:rsidR="0081123D" w:rsidRPr="00AA2A54">
        <w:rPr>
          <w:lang w:val="cy-GB"/>
        </w:rPr>
        <w:t>l</w:t>
      </w:r>
      <w:r w:rsidR="006C4DEC" w:rsidRPr="00AA2A54">
        <w:rPr>
          <w:lang w:val="cy-GB"/>
        </w:rPr>
        <w:t>e</w:t>
      </w:r>
      <w:r w:rsidR="0081123D" w:rsidRPr="00AA2A54">
        <w:rPr>
          <w:lang w:val="cy-GB"/>
        </w:rPr>
        <w:t>r</w:t>
      </w:r>
      <w:r w:rsidR="006C4DEC" w:rsidRPr="00AA2A54">
        <w:rPr>
          <w:lang w:val="cy-GB"/>
        </w:rPr>
        <w:t xml:space="preserve"> </w:t>
      </w:r>
      <w:r w:rsidR="006C4DEC" w:rsidRPr="00AA2A54">
        <w:rPr>
          <w:lang w:val="cy-GB"/>
        </w:rPr>
        <w:fldChar w:fldCharType="begin"/>
      </w:r>
      <w:r w:rsidR="006C4DEC" w:rsidRPr="00AA2A54">
        <w:rPr>
          <w:lang w:val="cy-GB"/>
        </w:rPr>
        <w:instrText xml:space="preserve"> REF _Ref525144288 \h </w:instrText>
      </w:r>
      <w:r w:rsidR="006C4DEC" w:rsidRPr="00AA2A54">
        <w:rPr>
          <w:lang w:val="cy-GB"/>
        </w:rPr>
      </w:r>
      <w:r w:rsidR="0092033A">
        <w:rPr>
          <w:lang w:val="cy-GB"/>
        </w:rPr>
        <w:instrText xml:space="preserve"> \* MERGEFORMAT </w:instrText>
      </w:r>
      <w:r w:rsidR="006C4DEC" w:rsidRPr="00AA2A54">
        <w:rPr>
          <w:lang w:val="cy-GB"/>
        </w:rPr>
        <w:fldChar w:fldCharType="separate"/>
      </w:r>
      <w:r w:rsidR="00FB34EE" w:rsidRPr="00AA2A54">
        <w:rPr>
          <w:lang w:val="cy-GB"/>
        </w:rPr>
        <w:t xml:space="preserve">Ffigur </w:t>
      </w:r>
      <w:r w:rsidR="0092033A" w:rsidRPr="0092033A">
        <w:rPr>
          <w:b/>
          <w:lang w:val="cy-GB"/>
        </w:rPr>
        <w:t>10</w:t>
      </w:r>
      <w:r w:rsidR="006C4DEC" w:rsidRPr="00AA2A54">
        <w:rPr>
          <w:lang w:val="cy-GB"/>
        </w:rPr>
        <w:fldChar w:fldCharType="end"/>
      </w:r>
      <w:r w:rsidR="006C4DEC" w:rsidRPr="00AA2A54">
        <w:rPr>
          <w:lang w:val="cy-GB"/>
        </w:rPr>
        <w:t xml:space="preserve">). </w:t>
      </w:r>
      <w:r w:rsidR="0081123D" w:rsidRPr="00AA2A54">
        <w:rPr>
          <w:lang w:val="cy-GB"/>
        </w:rPr>
        <w:t xml:space="preserve">Adroddont hefyd fod y </w:t>
      </w:r>
      <w:r w:rsidR="006C4DEC" w:rsidRPr="00AA2A54">
        <w:rPr>
          <w:lang w:val="cy-GB"/>
        </w:rPr>
        <w:t>F</w:t>
      </w:r>
      <w:r w:rsidR="0081123D" w:rsidRPr="00AA2A54">
        <w:rPr>
          <w:lang w:val="cy-GB"/>
        </w:rPr>
        <w:t>f</w:t>
      </w:r>
      <w:r w:rsidR="006C4DEC" w:rsidRPr="00AA2A54">
        <w:rPr>
          <w:lang w:val="cy-GB"/>
        </w:rPr>
        <w:t>ramw</w:t>
      </w:r>
      <w:r w:rsidR="0081123D" w:rsidRPr="00AA2A54">
        <w:rPr>
          <w:lang w:val="cy-GB"/>
        </w:rPr>
        <w:t>aith wedi gwneud cyfraniad cymedrol at y gwelliannau hyn</w:t>
      </w:r>
      <w:r w:rsidR="006C4DEC" w:rsidRPr="00AA2A54">
        <w:rPr>
          <w:lang w:val="cy-GB"/>
        </w:rPr>
        <w:t xml:space="preserve"> (</w:t>
      </w:r>
      <w:r w:rsidR="0081123D" w:rsidRPr="00AA2A54">
        <w:rPr>
          <w:lang w:val="cy-GB"/>
        </w:rPr>
        <w:t>gw</w:t>
      </w:r>
      <w:r w:rsidR="006C4DEC" w:rsidRPr="00AA2A54">
        <w:rPr>
          <w:lang w:val="cy-GB"/>
        </w:rPr>
        <w:t>e</w:t>
      </w:r>
      <w:r w:rsidR="0081123D" w:rsidRPr="00AA2A54">
        <w:rPr>
          <w:lang w:val="cy-GB"/>
        </w:rPr>
        <w:t>l</w:t>
      </w:r>
      <w:r w:rsidR="006C4DEC" w:rsidRPr="00AA2A54">
        <w:rPr>
          <w:lang w:val="cy-GB"/>
        </w:rPr>
        <w:t>e</w:t>
      </w:r>
      <w:r w:rsidR="0081123D" w:rsidRPr="00AA2A54">
        <w:rPr>
          <w:lang w:val="cy-GB"/>
        </w:rPr>
        <w:t>r</w:t>
      </w:r>
      <w:r w:rsidR="006C4DEC" w:rsidRPr="00AA2A54">
        <w:rPr>
          <w:lang w:val="cy-GB"/>
        </w:rPr>
        <w:t xml:space="preserve"> </w:t>
      </w:r>
      <w:r w:rsidR="006C4DEC" w:rsidRPr="00AA2A54">
        <w:rPr>
          <w:lang w:val="cy-GB"/>
        </w:rPr>
        <w:fldChar w:fldCharType="begin"/>
      </w:r>
      <w:r w:rsidR="006C4DEC" w:rsidRPr="00AA2A54">
        <w:rPr>
          <w:lang w:val="cy-GB"/>
        </w:rPr>
        <w:instrText xml:space="preserve"> REF _Ref525144328 \h </w:instrText>
      </w:r>
      <w:r w:rsidR="006C4DEC" w:rsidRPr="00AA2A54">
        <w:rPr>
          <w:lang w:val="cy-GB"/>
        </w:rPr>
      </w:r>
      <w:r w:rsidR="006C4DEC" w:rsidRPr="00AA2A54">
        <w:rPr>
          <w:lang w:val="cy-GB"/>
        </w:rPr>
        <w:fldChar w:fldCharType="separate"/>
      </w:r>
      <w:r w:rsidR="00FB34EE" w:rsidRPr="00AA2A54">
        <w:rPr>
          <w:lang w:val="cy-GB"/>
        </w:rPr>
        <w:t xml:space="preserve">Ffigur </w:t>
      </w:r>
      <w:r w:rsidR="00FB34EE">
        <w:rPr>
          <w:b/>
          <w:noProof/>
          <w:lang w:val="cy-GB"/>
        </w:rPr>
        <w:t>1</w:t>
      </w:r>
      <w:r w:rsidR="0092033A">
        <w:rPr>
          <w:b/>
          <w:noProof/>
          <w:lang w:val="cy-GB"/>
        </w:rPr>
        <w:t>1</w:t>
      </w:r>
      <w:r w:rsidR="006C4DEC" w:rsidRPr="00AA2A54">
        <w:rPr>
          <w:lang w:val="cy-GB"/>
        </w:rPr>
        <w:fldChar w:fldCharType="end"/>
      </w:r>
      <w:r w:rsidR="006C4DEC" w:rsidRPr="00AA2A54">
        <w:rPr>
          <w:lang w:val="cy-GB"/>
        </w:rPr>
        <w:t>).</w:t>
      </w:r>
    </w:p>
    <w:p w:rsidR="00A14109" w:rsidRPr="00AA2A54" w:rsidRDefault="0081123D" w:rsidP="00A14109">
      <w:pPr>
        <w:rPr>
          <w:lang w:val="cy-GB"/>
        </w:rPr>
      </w:pPr>
      <w:r w:rsidRPr="00AA2A54">
        <w:rPr>
          <w:lang w:val="cy-GB"/>
        </w:rPr>
        <w:t xml:space="preserve">Dim ond gwelliant bach yr adroddodd gweithwyr cymdeithasol amdano o ran rhagolygon gyrfa rhwng amserau </w:t>
      </w:r>
      <w:r w:rsidR="00A14109" w:rsidRPr="00AA2A54">
        <w:rPr>
          <w:lang w:val="cy-GB"/>
        </w:rPr>
        <w:t>1 a 3</w:t>
      </w:r>
      <w:r w:rsidR="006C4DEC" w:rsidRPr="00AA2A54">
        <w:rPr>
          <w:lang w:val="cy-GB"/>
        </w:rPr>
        <w:t xml:space="preserve"> (</w:t>
      </w:r>
      <w:r w:rsidR="006C4DEC" w:rsidRPr="00AA2A54">
        <w:rPr>
          <w:lang w:val="cy-GB"/>
        </w:rPr>
        <w:fldChar w:fldCharType="begin"/>
      </w:r>
      <w:r w:rsidR="006C4DEC" w:rsidRPr="00AA2A54">
        <w:rPr>
          <w:lang w:val="cy-GB"/>
        </w:rPr>
        <w:instrText xml:space="preserve"> REF _Ref525144400 \h </w:instrText>
      </w:r>
      <w:r w:rsidR="006C4DEC" w:rsidRPr="00AA2A54">
        <w:rPr>
          <w:lang w:val="cy-GB"/>
        </w:rPr>
      </w:r>
      <w:r w:rsidR="006C4DEC" w:rsidRPr="00AA2A54">
        <w:rPr>
          <w:lang w:val="cy-GB"/>
        </w:rPr>
        <w:fldChar w:fldCharType="separate"/>
      </w:r>
      <w:r w:rsidR="00FB34EE" w:rsidRPr="00AA2A54">
        <w:rPr>
          <w:lang w:val="cy-GB"/>
        </w:rPr>
        <w:t xml:space="preserve">Ffigur </w:t>
      </w:r>
      <w:r w:rsidR="00FB34EE">
        <w:rPr>
          <w:b/>
          <w:noProof/>
          <w:lang w:val="cy-GB"/>
        </w:rPr>
        <w:t>1</w:t>
      </w:r>
      <w:r w:rsidR="0092033A">
        <w:rPr>
          <w:b/>
          <w:noProof/>
          <w:lang w:val="cy-GB"/>
        </w:rPr>
        <w:t>2</w:t>
      </w:r>
      <w:r w:rsidR="006C4DEC" w:rsidRPr="00AA2A54">
        <w:rPr>
          <w:lang w:val="cy-GB"/>
        </w:rPr>
        <w:fldChar w:fldCharType="end"/>
      </w:r>
      <w:r w:rsidR="006C4DEC" w:rsidRPr="00AA2A54">
        <w:rPr>
          <w:lang w:val="cy-GB"/>
        </w:rPr>
        <w:t>)</w:t>
      </w:r>
      <w:r w:rsidR="00A14109" w:rsidRPr="00AA2A54">
        <w:rPr>
          <w:lang w:val="cy-GB"/>
        </w:rPr>
        <w:t xml:space="preserve">. </w:t>
      </w:r>
      <w:r w:rsidRPr="00AA2A54">
        <w:rPr>
          <w:lang w:val="cy-GB"/>
        </w:rPr>
        <w:t xml:space="preserve">Adroddont fod y Rhaglen wedi </w:t>
      </w:r>
      <w:r w:rsidR="0092739C" w:rsidRPr="00AA2A54">
        <w:rPr>
          <w:lang w:val="cy-GB"/>
        </w:rPr>
        <w:t xml:space="preserve">cael llai nag ‘effaith gymedrol’ ar y newidiadau hyn dros gyfnod </w:t>
      </w:r>
      <w:r w:rsidR="006C4DEC" w:rsidRPr="00AA2A54">
        <w:rPr>
          <w:lang w:val="cy-GB"/>
        </w:rPr>
        <w:t>(</w:t>
      </w:r>
      <w:r w:rsidR="006C4DEC" w:rsidRPr="00AA2A54">
        <w:rPr>
          <w:lang w:val="cy-GB"/>
        </w:rPr>
        <w:fldChar w:fldCharType="begin"/>
      </w:r>
      <w:r w:rsidR="006C4DEC" w:rsidRPr="00AA2A54">
        <w:rPr>
          <w:lang w:val="cy-GB"/>
        </w:rPr>
        <w:instrText xml:space="preserve"> REF _Ref525144460 \h </w:instrText>
      </w:r>
      <w:r w:rsidR="006C4DEC" w:rsidRPr="00AA2A54">
        <w:rPr>
          <w:lang w:val="cy-GB"/>
        </w:rPr>
      </w:r>
      <w:r w:rsidR="006C4DEC" w:rsidRPr="00AA2A54">
        <w:rPr>
          <w:lang w:val="cy-GB"/>
        </w:rPr>
        <w:fldChar w:fldCharType="separate"/>
      </w:r>
      <w:r w:rsidR="00FB34EE" w:rsidRPr="00AA2A54">
        <w:rPr>
          <w:lang w:val="cy-GB"/>
        </w:rPr>
        <w:t xml:space="preserve">Ffigur </w:t>
      </w:r>
      <w:r w:rsidR="00FB34EE">
        <w:rPr>
          <w:b/>
          <w:noProof/>
          <w:lang w:val="cy-GB"/>
        </w:rPr>
        <w:t>1</w:t>
      </w:r>
      <w:r w:rsidR="0092033A">
        <w:rPr>
          <w:b/>
          <w:noProof/>
          <w:lang w:val="cy-GB"/>
        </w:rPr>
        <w:t>3</w:t>
      </w:r>
      <w:r w:rsidR="006C4DEC" w:rsidRPr="00AA2A54">
        <w:rPr>
          <w:lang w:val="cy-GB"/>
        </w:rPr>
        <w:fldChar w:fldCharType="end"/>
      </w:r>
      <w:r w:rsidR="006C4DEC" w:rsidRPr="00AA2A54">
        <w:rPr>
          <w:lang w:val="cy-GB"/>
        </w:rPr>
        <w:t>)</w:t>
      </w:r>
      <w:r w:rsidR="00A14109" w:rsidRPr="00AA2A54">
        <w:rPr>
          <w:lang w:val="cy-GB"/>
        </w:rPr>
        <w:t xml:space="preserve">. </w:t>
      </w:r>
    </w:p>
    <w:p w:rsidR="006C4DEC" w:rsidRPr="00AA2A54" w:rsidRDefault="0092739C" w:rsidP="00A14109">
      <w:pPr>
        <w:rPr>
          <w:lang w:val="cy-GB"/>
        </w:rPr>
      </w:pPr>
      <w:r w:rsidRPr="00AA2A54">
        <w:rPr>
          <w:lang w:val="cy-GB"/>
        </w:rPr>
        <w:t>Arhosodd awydd i gyfranogi mewn rhaglenni’r Fframwaith yn y dyfodol yn sefydlog rhwng amser 1 ac amser 3 ac roeddent yn gymharol uchel</w:t>
      </w:r>
      <w:r w:rsidR="006C4DEC" w:rsidRPr="00AA2A54">
        <w:rPr>
          <w:lang w:val="cy-GB"/>
        </w:rPr>
        <w:t xml:space="preserve"> (a</w:t>
      </w:r>
      <w:r w:rsidRPr="00AA2A54">
        <w:rPr>
          <w:lang w:val="cy-GB"/>
        </w:rPr>
        <w:t>r</w:t>
      </w:r>
      <w:r w:rsidR="006C4DEC" w:rsidRPr="00AA2A54">
        <w:rPr>
          <w:lang w:val="cy-GB"/>
        </w:rPr>
        <w:t xml:space="preserve"> 2.3 </w:t>
      </w:r>
      <w:r w:rsidRPr="00AA2A54">
        <w:rPr>
          <w:lang w:val="cy-GB"/>
        </w:rPr>
        <w:t xml:space="preserve">allan </w:t>
      </w:r>
      <w:r w:rsidR="006C4DEC" w:rsidRPr="00AA2A54">
        <w:rPr>
          <w:lang w:val="cy-GB"/>
        </w:rPr>
        <w:t xml:space="preserve">o 3 – </w:t>
      </w:r>
      <w:r w:rsidRPr="00AA2A54">
        <w:rPr>
          <w:lang w:val="cy-GB"/>
        </w:rPr>
        <w:t>gw</w:t>
      </w:r>
      <w:r w:rsidR="006C4DEC" w:rsidRPr="00AA2A54">
        <w:rPr>
          <w:lang w:val="cy-GB"/>
        </w:rPr>
        <w:t>e</w:t>
      </w:r>
      <w:r w:rsidRPr="00AA2A54">
        <w:rPr>
          <w:lang w:val="cy-GB"/>
        </w:rPr>
        <w:t>l</w:t>
      </w:r>
      <w:r w:rsidR="006C4DEC" w:rsidRPr="00AA2A54">
        <w:rPr>
          <w:lang w:val="cy-GB"/>
        </w:rPr>
        <w:t>e</w:t>
      </w:r>
      <w:r w:rsidRPr="00AA2A54">
        <w:rPr>
          <w:lang w:val="cy-GB"/>
        </w:rPr>
        <w:t>r</w:t>
      </w:r>
      <w:r w:rsidR="006C4DEC" w:rsidRPr="00AA2A54">
        <w:rPr>
          <w:lang w:val="cy-GB"/>
        </w:rPr>
        <w:t xml:space="preserve"> </w:t>
      </w:r>
      <w:r w:rsidR="006C4DEC" w:rsidRPr="00AA2A54">
        <w:rPr>
          <w:lang w:val="cy-GB"/>
        </w:rPr>
        <w:fldChar w:fldCharType="begin"/>
      </w:r>
      <w:r w:rsidR="006C4DEC" w:rsidRPr="00AA2A54">
        <w:rPr>
          <w:lang w:val="cy-GB"/>
        </w:rPr>
        <w:instrText xml:space="preserve"> REF _Ref525144549 \h </w:instrText>
      </w:r>
      <w:r w:rsidR="006C4DEC" w:rsidRPr="00AA2A54">
        <w:rPr>
          <w:lang w:val="cy-GB"/>
        </w:rPr>
      </w:r>
      <w:r w:rsidR="0092033A">
        <w:rPr>
          <w:lang w:val="cy-GB"/>
        </w:rPr>
        <w:instrText xml:space="preserve"> \* MERGEFORMAT </w:instrText>
      </w:r>
      <w:r w:rsidR="006C4DEC" w:rsidRPr="00AA2A54">
        <w:rPr>
          <w:lang w:val="cy-GB"/>
        </w:rPr>
        <w:fldChar w:fldCharType="separate"/>
      </w:r>
      <w:r w:rsidR="00FB34EE" w:rsidRPr="00AA2A54">
        <w:rPr>
          <w:lang w:val="cy-GB"/>
        </w:rPr>
        <w:t xml:space="preserve">Ffigur </w:t>
      </w:r>
      <w:r w:rsidR="00FB34EE" w:rsidRPr="0092033A">
        <w:rPr>
          <w:b/>
          <w:noProof/>
          <w:lang w:val="cy-GB"/>
        </w:rPr>
        <w:t>1</w:t>
      </w:r>
      <w:r w:rsidR="0092033A" w:rsidRPr="0092033A">
        <w:rPr>
          <w:b/>
          <w:noProof/>
          <w:lang w:val="cy-GB"/>
        </w:rPr>
        <w:t>4</w:t>
      </w:r>
      <w:r w:rsidR="006C4DEC" w:rsidRPr="00AA2A54">
        <w:rPr>
          <w:lang w:val="cy-GB"/>
        </w:rPr>
        <w:fldChar w:fldCharType="end"/>
      </w:r>
      <w:r w:rsidR="006C4DEC" w:rsidRPr="00AA2A54">
        <w:rPr>
          <w:lang w:val="cy-GB"/>
        </w:rPr>
        <w:t>)</w:t>
      </w:r>
      <w:r w:rsidR="00A14109" w:rsidRPr="00AA2A54">
        <w:rPr>
          <w:lang w:val="cy-GB"/>
        </w:rPr>
        <w:t xml:space="preserve">. </w:t>
      </w:r>
    </w:p>
    <w:p w:rsidR="00157C48" w:rsidRPr="00AA2A54" w:rsidRDefault="0092739C" w:rsidP="00157C48">
      <w:pPr>
        <w:pStyle w:val="Heading4"/>
        <w:rPr>
          <w:lang w:val="cy-GB"/>
        </w:rPr>
      </w:pPr>
      <w:r w:rsidRPr="00AA2A54">
        <w:rPr>
          <w:lang w:val="cy-GB"/>
        </w:rPr>
        <w:lastRenderedPageBreak/>
        <w:t>Dealltwriaeth</w:t>
      </w:r>
      <w:r w:rsidR="00157C48" w:rsidRPr="00AA2A54">
        <w:rPr>
          <w:lang w:val="cy-GB"/>
        </w:rPr>
        <w:t xml:space="preserve"> a s</w:t>
      </w:r>
      <w:r w:rsidRPr="00AA2A54">
        <w:rPr>
          <w:lang w:val="cy-GB"/>
        </w:rPr>
        <w:t>g</w:t>
      </w:r>
      <w:r w:rsidR="00157C48" w:rsidRPr="00AA2A54">
        <w:rPr>
          <w:lang w:val="cy-GB"/>
        </w:rPr>
        <w:t>il</w:t>
      </w:r>
      <w:r w:rsidRPr="00AA2A54">
        <w:rPr>
          <w:lang w:val="cy-GB"/>
        </w:rPr>
        <w:t>iau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0"/>
        <w:gridCol w:w="3254"/>
      </w:tblGrid>
      <w:tr w:rsidR="00A14109" w:rsidRPr="00AA2A54" w:rsidTr="008112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60" w:type="dxa"/>
            <w:shd w:val="clear" w:color="auto" w:fill="auto"/>
          </w:tcPr>
          <w:p w:rsidR="00A14109" w:rsidRPr="00AA2A54" w:rsidRDefault="00A14109" w:rsidP="0092739C">
            <w:pPr>
              <w:pStyle w:val="Caption"/>
              <w:keepNext/>
              <w:rPr>
                <w:b w:val="0"/>
                <w:lang w:val="cy-GB"/>
              </w:rPr>
            </w:pPr>
            <w:bookmarkStart w:id="6" w:name="_Ref525144150"/>
            <w:r w:rsidRPr="00AA2A54">
              <w:rPr>
                <w:b w:val="0"/>
                <w:lang w:val="cy-GB"/>
              </w:rPr>
              <w:t>F</w:t>
            </w:r>
            <w:r w:rsidR="0092739C" w:rsidRPr="00AA2A54">
              <w:rPr>
                <w:b w:val="0"/>
                <w:lang w:val="cy-GB"/>
              </w:rPr>
              <w:t>f</w:t>
            </w:r>
            <w:r w:rsidRPr="00AA2A54">
              <w:rPr>
                <w:b w:val="0"/>
                <w:lang w:val="cy-GB"/>
              </w:rPr>
              <w:t xml:space="preserve">igur </w:t>
            </w:r>
            <w:r w:rsidRPr="00AA2A54">
              <w:rPr>
                <w:lang w:val="cy-GB"/>
              </w:rPr>
              <w:fldChar w:fldCharType="begin"/>
            </w:r>
            <w:r w:rsidRPr="00AA2A54">
              <w:rPr>
                <w:b w:val="0"/>
                <w:lang w:val="cy-GB"/>
              </w:rPr>
              <w:instrText xml:space="preserve"> SEQ Figure \* ARABIC </w:instrText>
            </w:r>
            <w:r w:rsidRPr="00AA2A54">
              <w:rPr>
                <w:lang w:val="cy-GB"/>
              </w:rPr>
              <w:fldChar w:fldCharType="separate"/>
            </w:r>
            <w:r w:rsidR="00FB34EE">
              <w:rPr>
                <w:b w:val="0"/>
                <w:noProof/>
                <w:lang w:val="cy-GB"/>
              </w:rPr>
              <w:t>7</w:t>
            </w:r>
            <w:r w:rsidRPr="00AA2A54">
              <w:rPr>
                <w:noProof/>
                <w:lang w:val="cy-GB"/>
              </w:rPr>
              <w:fldChar w:fldCharType="end"/>
            </w:r>
            <w:bookmarkEnd w:id="6"/>
            <w:r w:rsidRPr="00AA2A54">
              <w:rPr>
                <w:b w:val="0"/>
                <w:lang w:val="cy-GB"/>
              </w:rPr>
              <w:t xml:space="preserve">: </w:t>
            </w:r>
            <w:r w:rsidR="0092739C" w:rsidRPr="00AA2A54">
              <w:rPr>
                <w:b w:val="0"/>
                <w:lang w:val="cy-GB"/>
              </w:rPr>
              <w:t>Pellter a deithiwyd o ran dealltwriaeth a sgiliau gweithwyr cymdeithasol</w:t>
            </w:r>
            <w:r w:rsidRPr="00AA2A54">
              <w:rPr>
                <w:b w:val="0"/>
                <w:lang w:val="cy-GB"/>
              </w:rPr>
              <w:t xml:space="preserve"> (</w:t>
            </w:r>
            <w:r w:rsidR="0092739C" w:rsidRPr="00AA2A54">
              <w:rPr>
                <w:b w:val="0"/>
                <w:lang w:val="cy-GB"/>
              </w:rPr>
              <w:t>amser</w:t>
            </w:r>
            <w:r w:rsidRPr="00AA2A54">
              <w:rPr>
                <w:b w:val="0"/>
                <w:lang w:val="cy-GB"/>
              </w:rPr>
              <w:t xml:space="preserve"> 1 </w:t>
            </w:r>
            <w:r w:rsidR="0092739C" w:rsidRPr="00AA2A54">
              <w:rPr>
                <w:b w:val="0"/>
                <w:lang w:val="cy-GB"/>
              </w:rPr>
              <w:t>i amser</w:t>
            </w:r>
            <w:r w:rsidRPr="00AA2A54">
              <w:rPr>
                <w:b w:val="0"/>
                <w:lang w:val="cy-GB"/>
              </w:rPr>
              <w:t xml:space="preserve"> 3) (SW n=3)</w:t>
            </w:r>
          </w:p>
        </w:tc>
        <w:tc>
          <w:tcPr>
            <w:tcW w:w="3254" w:type="dxa"/>
            <w:shd w:val="clear" w:color="auto" w:fill="auto"/>
          </w:tcPr>
          <w:p w:rsidR="00A14109" w:rsidRPr="00AA2A54" w:rsidRDefault="00A14109" w:rsidP="0092739C">
            <w:pPr>
              <w:pStyle w:val="Caption"/>
              <w:keepNext/>
              <w:rPr>
                <w:b w:val="0"/>
                <w:lang w:val="cy-GB"/>
              </w:rPr>
            </w:pPr>
            <w:bookmarkStart w:id="7" w:name="_Ref525144214"/>
            <w:r w:rsidRPr="00AA2A54">
              <w:rPr>
                <w:b w:val="0"/>
                <w:lang w:val="cy-GB"/>
              </w:rPr>
              <w:t>F</w:t>
            </w:r>
            <w:r w:rsidR="0092739C" w:rsidRPr="00AA2A54">
              <w:rPr>
                <w:b w:val="0"/>
                <w:lang w:val="cy-GB"/>
              </w:rPr>
              <w:t>f</w:t>
            </w:r>
            <w:r w:rsidRPr="00AA2A54">
              <w:rPr>
                <w:b w:val="0"/>
                <w:lang w:val="cy-GB"/>
              </w:rPr>
              <w:t xml:space="preserve">igur </w:t>
            </w:r>
            <w:r w:rsidRPr="00AA2A54">
              <w:rPr>
                <w:lang w:val="cy-GB"/>
              </w:rPr>
              <w:fldChar w:fldCharType="begin"/>
            </w:r>
            <w:r w:rsidRPr="00AA2A54">
              <w:rPr>
                <w:b w:val="0"/>
                <w:lang w:val="cy-GB"/>
              </w:rPr>
              <w:instrText xml:space="preserve"> SEQ Figure \* ARABIC </w:instrText>
            </w:r>
            <w:r w:rsidRPr="00AA2A54">
              <w:rPr>
                <w:lang w:val="cy-GB"/>
              </w:rPr>
              <w:fldChar w:fldCharType="separate"/>
            </w:r>
            <w:r w:rsidR="00FB34EE">
              <w:rPr>
                <w:b w:val="0"/>
                <w:noProof/>
                <w:lang w:val="cy-GB"/>
              </w:rPr>
              <w:t>8</w:t>
            </w:r>
            <w:r w:rsidRPr="00AA2A54">
              <w:rPr>
                <w:noProof/>
                <w:lang w:val="cy-GB"/>
              </w:rPr>
              <w:fldChar w:fldCharType="end"/>
            </w:r>
            <w:bookmarkEnd w:id="7"/>
            <w:r w:rsidRPr="00AA2A54">
              <w:rPr>
                <w:b w:val="0"/>
                <w:lang w:val="cy-GB"/>
              </w:rPr>
              <w:t xml:space="preserve">: </w:t>
            </w:r>
            <w:r w:rsidR="0092739C" w:rsidRPr="00AA2A54">
              <w:rPr>
                <w:b w:val="0"/>
                <w:lang w:val="cy-GB"/>
              </w:rPr>
              <w:t>Amcangyfrif o gyfraniad Rhaglen YP at y pellter a deithiwyd</w:t>
            </w:r>
            <w:r w:rsidRPr="00AA2A54">
              <w:rPr>
                <w:b w:val="0"/>
                <w:lang w:val="cy-GB"/>
              </w:rPr>
              <w:t xml:space="preserve"> (</w:t>
            </w:r>
            <w:r w:rsidR="0092739C" w:rsidRPr="00AA2A54">
              <w:rPr>
                <w:b w:val="0"/>
                <w:lang w:val="cy-GB"/>
              </w:rPr>
              <w:t>a</w:t>
            </w:r>
            <w:r w:rsidRPr="00AA2A54">
              <w:rPr>
                <w:b w:val="0"/>
                <w:lang w:val="cy-GB"/>
              </w:rPr>
              <w:t>m</w:t>
            </w:r>
            <w:r w:rsidR="0092739C" w:rsidRPr="00AA2A54">
              <w:rPr>
                <w:b w:val="0"/>
                <w:lang w:val="cy-GB"/>
              </w:rPr>
              <w:t>s</w:t>
            </w:r>
            <w:r w:rsidRPr="00AA2A54">
              <w:rPr>
                <w:b w:val="0"/>
                <w:lang w:val="cy-GB"/>
              </w:rPr>
              <w:t>e</w:t>
            </w:r>
            <w:r w:rsidR="0092739C" w:rsidRPr="00AA2A54">
              <w:rPr>
                <w:b w:val="0"/>
                <w:lang w:val="cy-GB"/>
              </w:rPr>
              <w:t>r</w:t>
            </w:r>
            <w:r w:rsidRPr="00AA2A54">
              <w:rPr>
                <w:b w:val="0"/>
                <w:lang w:val="cy-GB"/>
              </w:rPr>
              <w:t xml:space="preserve"> 3). (SW n=4)</w:t>
            </w:r>
          </w:p>
        </w:tc>
      </w:tr>
    </w:tbl>
    <w:p w:rsidR="004322E6" w:rsidRPr="00AA2A54" w:rsidRDefault="004322E6" w:rsidP="004322E6">
      <w:pPr>
        <w:rPr>
          <w:lang w:val="cy-GB"/>
        </w:rPr>
      </w:pPr>
      <w:r w:rsidRPr="00AA2A54">
        <w:rPr>
          <w:noProof/>
          <w:lang w:eastAsia="en-GB"/>
        </w:rPr>
        <mc:AlternateContent>
          <mc:Choice Requires="wpg">
            <w:drawing>
              <wp:inline distT="0" distB="0" distL="0" distR="0" wp14:anchorId="13A5CDA0" wp14:editId="534339B6">
                <wp:extent cx="5742159" cy="1845743"/>
                <wp:effectExtent l="0" t="0" r="0" b="2540"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2159" cy="1845743"/>
                          <a:chOff x="0" y="-7231"/>
                          <a:chExt cx="5901742" cy="1897040"/>
                        </a:xfrm>
                      </wpg:grpSpPr>
                      <pic:pic xmlns:pic="http://schemas.openxmlformats.org/drawingml/2006/picture">
                        <pic:nvPicPr>
                          <pic:cNvPr id="240" name="Picture 24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2017" y="-7231"/>
                            <a:ext cx="2879725" cy="1882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34"/>
                            <a:ext cx="2879725" cy="1882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2370" y="49237"/>
                            <a:ext cx="793956" cy="262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123D" w:rsidRPr="00C664A2" w:rsidRDefault="0081123D" w:rsidP="004322E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+19%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3A5CDA0" id="Group 242" o:spid="_x0000_s1043" style="width:452.15pt;height:145.35pt;mso-position-horizontal-relative:char;mso-position-vertical-relative:line" coordorigin=",-72" coordsize="59017,18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">
                <v:shape id="Picture 240" o:spid="_x0000_s1044" type="#_x0000_t75" style="position:absolute;left:30220;top:-72;width:28797;height:18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O/g7AAAAA3AAAAA8AAABkcnMvZG93bnJldi54bWxET8uKwjAU3QvzD+EKs7OpMoh0jCK+cCVY&#10;5wMuzZ22Y3PTSVKtfr1ZCC4P5z1f9qYRV3K+tqxgnKQgiAuray4V/Jx3oxkIH5A1NpZJwZ08LBcf&#10;gzlm2t74RNc8lCKGsM9QQRVCm0npi4oM+sS2xJH7tc5giNCVUju8xXDTyEmaTqXBmmNDhS2tKyou&#10;eWcUHLu+3m9cHgrZjf/W7Wn7P31clPoc9qtvEIH68Ba/3AetYPIV58cz8QjIx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k7+DsAAAADcAAAADwAAAAAAAAAAAAAAAACfAgAA&#10;ZHJzL2Rvd25yZXYueG1sUEsFBgAAAAAEAAQA9wAAAIwDAAAAAA==&#10;">
                  <v:imagedata r:id="rId27" o:title=""/>
                  <v:path arrowok="t"/>
                </v:shape>
                <v:shape id="Picture 237" o:spid="_x0000_s1045" type="#_x0000_t75" style="position:absolute;top:70;width:28797;height:18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BQ6/DAAAA3AAAAA8AAABkcnMvZG93bnJldi54bWxEj0FrAjEUhO8F/0N4grearVvqsjWKrQg9&#10;tiqeH5vXZGnysm6ibvvrm0LB4zAz3zCL1eCduFAf28AKHqYFCOIm6JaNgsN+e1+BiAlZowtMCr4p&#10;wmo5ultgrcOVP+iyS0ZkCMcaFdiUulrK2FjyGKehI87eZ+g9pix7I3WP1wz3Ts6K4kl6bDkvWOzo&#10;1VLztTt7BaZyNhxP3haPP5WjjSnfw0up1GQ8rJ9BJBrSLfzfftMKZuUc/s7kI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YFDr8MAAADcAAAADwAAAAAAAAAAAAAAAACf&#10;AgAAZHJzL2Rvd25yZXYueG1sUEsFBgAAAAAEAAQA9wAAAI8DAAAAAA==&#10;">
                  <v:imagedata r:id="rId28" o:title=""/>
                  <v:path arrowok="t"/>
                </v:shape>
                <v:shape id="_x0000_s1046" type="#_x0000_t202" style="position:absolute;left:4923;top:492;width:7940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ix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FM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TYsfEAAAA3AAAAA8AAAAAAAAAAAAAAAAAmAIAAGRycy9k&#10;b3ducmV2LnhtbFBLBQYAAAAABAAEAPUAAACJAwAAAAA=&#10;" filled="f" stroked="f">
                  <v:textbox>
                    <w:txbxContent>
                      <w:p w:rsidR="0081123D" w:rsidRPr="00C664A2" w:rsidRDefault="0081123D" w:rsidP="004322E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+19%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57C48" w:rsidRPr="00AA2A54" w:rsidRDefault="0092739C" w:rsidP="00157C48">
      <w:pPr>
        <w:pStyle w:val="Heading4"/>
        <w:rPr>
          <w:lang w:val="cy-GB"/>
        </w:rPr>
      </w:pPr>
      <w:r w:rsidRPr="00AA2A54">
        <w:rPr>
          <w:lang w:val="cy-GB"/>
        </w:rPr>
        <w:t>Hyder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0"/>
        <w:gridCol w:w="3254"/>
      </w:tblGrid>
      <w:tr w:rsidR="00A14109" w:rsidRPr="00AA2A54" w:rsidTr="008112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60" w:type="dxa"/>
            <w:shd w:val="clear" w:color="auto" w:fill="auto"/>
          </w:tcPr>
          <w:p w:rsidR="00A14109" w:rsidRPr="00AA2A54" w:rsidRDefault="00A14109" w:rsidP="0092739C">
            <w:pPr>
              <w:pStyle w:val="Caption"/>
              <w:keepNext/>
              <w:rPr>
                <w:b w:val="0"/>
                <w:lang w:val="cy-GB"/>
              </w:rPr>
            </w:pPr>
            <w:bookmarkStart w:id="8" w:name="_Ref525144288"/>
            <w:r w:rsidRPr="00AA2A54">
              <w:rPr>
                <w:b w:val="0"/>
                <w:lang w:val="cy-GB"/>
              </w:rPr>
              <w:t>F</w:t>
            </w:r>
            <w:r w:rsidR="0092739C" w:rsidRPr="00AA2A54">
              <w:rPr>
                <w:b w:val="0"/>
                <w:lang w:val="cy-GB"/>
              </w:rPr>
              <w:t>f</w:t>
            </w:r>
            <w:r w:rsidRPr="00AA2A54">
              <w:rPr>
                <w:b w:val="0"/>
                <w:lang w:val="cy-GB"/>
              </w:rPr>
              <w:t xml:space="preserve">igur </w:t>
            </w:r>
            <w:r w:rsidRPr="00AA2A54">
              <w:rPr>
                <w:lang w:val="cy-GB"/>
              </w:rPr>
              <w:fldChar w:fldCharType="begin"/>
            </w:r>
            <w:r w:rsidRPr="00AA2A54">
              <w:rPr>
                <w:b w:val="0"/>
                <w:lang w:val="cy-GB"/>
              </w:rPr>
              <w:instrText xml:space="preserve"> SEQ Figure \* ARABIC </w:instrText>
            </w:r>
            <w:r w:rsidRPr="00AA2A54">
              <w:rPr>
                <w:lang w:val="cy-GB"/>
              </w:rPr>
              <w:fldChar w:fldCharType="separate"/>
            </w:r>
            <w:r w:rsidR="00FB34EE">
              <w:rPr>
                <w:b w:val="0"/>
                <w:noProof/>
                <w:lang w:val="cy-GB"/>
              </w:rPr>
              <w:t>9</w:t>
            </w:r>
            <w:r w:rsidRPr="00AA2A54">
              <w:rPr>
                <w:noProof/>
                <w:lang w:val="cy-GB"/>
              </w:rPr>
              <w:fldChar w:fldCharType="end"/>
            </w:r>
            <w:bookmarkEnd w:id="8"/>
            <w:r w:rsidRPr="00AA2A54">
              <w:rPr>
                <w:b w:val="0"/>
                <w:lang w:val="cy-GB"/>
              </w:rPr>
              <w:t xml:space="preserve">: </w:t>
            </w:r>
            <w:r w:rsidR="0092739C" w:rsidRPr="00AA2A54">
              <w:rPr>
                <w:b w:val="0"/>
                <w:lang w:val="cy-GB"/>
              </w:rPr>
              <w:t>Pellter a deithiwyd o ran hyder gweithwyr cymdeithasol</w:t>
            </w:r>
            <w:r w:rsidRPr="00AA2A54">
              <w:rPr>
                <w:b w:val="0"/>
                <w:lang w:val="cy-GB"/>
              </w:rPr>
              <w:t xml:space="preserve"> (</w:t>
            </w:r>
            <w:r w:rsidR="0092739C" w:rsidRPr="00AA2A54">
              <w:rPr>
                <w:b w:val="0"/>
                <w:lang w:val="cy-GB"/>
              </w:rPr>
              <w:t>amser</w:t>
            </w:r>
            <w:r w:rsidRPr="00AA2A54">
              <w:rPr>
                <w:b w:val="0"/>
                <w:lang w:val="cy-GB"/>
              </w:rPr>
              <w:t xml:space="preserve"> 1 </w:t>
            </w:r>
            <w:r w:rsidR="0092739C" w:rsidRPr="00AA2A54">
              <w:rPr>
                <w:b w:val="0"/>
                <w:lang w:val="cy-GB"/>
              </w:rPr>
              <w:t>i amser</w:t>
            </w:r>
            <w:r w:rsidRPr="00AA2A54">
              <w:rPr>
                <w:b w:val="0"/>
                <w:lang w:val="cy-GB"/>
              </w:rPr>
              <w:t xml:space="preserve"> 3) (SW n=3)</w:t>
            </w:r>
          </w:p>
        </w:tc>
        <w:tc>
          <w:tcPr>
            <w:tcW w:w="3254" w:type="dxa"/>
            <w:shd w:val="clear" w:color="auto" w:fill="auto"/>
          </w:tcPr>
          <w:p w:rsidR="00A14109" w:rsidRPr="00AA2A54" w:rsidRDefault="00A14109" w:rsidP="0092739C">
            <w:pPr>
              <w:pStyle w:val="Caption"/>
              <w:keepNext/>
              <w:rPr>
                <w:b w:val="0"/>
                <w:lang w:val="cy-GB"/>
              </w:rPr>
            </w:pPr>
            <w:bookmarkStart w:id="9" w:name="_Ref525144328"/>
            <w:r w:rsidRPr="00AA2A54">
              <w:rPr>
                <w:b w:val="0"/>
                <w:lang w:val="cy-GB"/>
              </w:rPr>
              <w:t>F</w:t>
            </w:r>
            <w:r w:rsidR="0092739C" w:rsidRPr="00AA2A54">
              <w:rPr>
                <w:b w:val="0"/>
                <w:lang w:val="cy-GB"/>
              </w:rPr>
              <w:t>f</w:t>
            </w:r>
            <w:r w:rsidRPr="00AA2A54">
              <w:rPr>
                <w:b w:val="0"/>
                <w:lang w:val="cy-GB"/>
              </w:rPr>
              <w:t xml:space="preserve">igur </w:t>
            </w:r>
            <w:r w:rsidRPr="00AA2A54">
              <w:rPr>
                <w:lang w:val="cy-GB"/>
              </w:rPr>
              <w:fldChar w:fldCharType="begin"/>
            </w:r>
            <w:r w:rsidRPr="00AA2A54">
              <w:rPr>
                <w:b w:val="0"/>
                <w:lang w:val="cy-GB"/>
              </w:rPr>
              <w:instrText xml:space="preserve"> SEQ Figure \* ARABIC </w:instrText>
            </w:r>
            <w:r w:rsidRPr="00AA2A54">
              <w:rPr>
                <w:lang w:val="cy-GB"/>
              </w:rPr>
              <w:fldChar w:fldCharType="separate"/>
            </w:r>
            <w:r w:rsidR="00FB34EE">
              <w:rPr>
                <w:b w:val="0"/>
                <w:noProof/>
                <w:lang w:val="cy-GB"/>
              </w:rPr>
              <w:t>10</w:t>
            </w:r>
            <w:r w:rsidRPr="00AA2A54">
              <w:rPr>
                <w:noProof/>
                <w:lang w:val="cy-GB"/>
              </w:rPr>
              <w:fldChar w:fldCharType="end"/>
            </w:r>
            <w:bookmarkEnd w:id="9"/>
            <w:r w:rsidRPr="00AA2A54">
              <w:rPr>
                <w:b w:val="0"/>
                <w:lang w:val="cy-GB"/>
              </w:rPr>
              <w:t xml:space="preserve">: </w:t>
            </w:r>
            <w:r w:rsidR="0092739C" w:rsidRPr="00AA2A54">
              <w:rPr>
                <w:b w:val="0"/>
                <w:lang w:val="cy-GB"/>
              </w:rPr>
              <w:t>Amcangyfrif o gyfraniad Rhaglen YP at y pellter a deithiwyd</w:t>
            </w:r>
            <w:r w:rsidR="004012D3" w:rsidRPr="00AA2A54">
              <w:rPr>
                <w:b w:val="0"/>
                <w:lang w:val="cy-GB"/>
              </w:rPr>
              <w:t xml:space="preserve"> (</w:t>
            </w:r>
            <w:r w:rsidR="0092739C" w:rsidRPr="00AA2A54">
              <w:rPr>
                <w:b w:val="0"/>
                <w:lang w:val="cy-GB"/>
              </w:rPr>
              <w:t>a</w:t>
            </w:r>
            <w:r w:rsidR="004012D3" w:rsidRPr="00AA2A54">
              <w:rPr>
                <w:b w:val="0"/>
                <w:lang w:val="cy-GB"/>
              </w:rPr>
              <w:t>m</w:t>
            </w:r>
            <w:r w:rsidR="0092739C" w:rsidRPr="00AA2A54">
              <w:rPr>
                <w:b w:val="0"/>
                <w:lang w:val="cy-GB"/>
              </w:rPr>
              <w:t>s</w:t>
            </w:r>
            <w:r w:rsidR="004012D3" w:rsidRPr="00AA2A54">
              <w:rPr>
                <w:b w:val="0"/>
                <w:lang w:val="cy-GB"/>
              </w:rPr>
              <w:t>e</w:t>
            </w:r>
            <w:r w:rsidR="0092739C" w:rsidRPr="00AA2A54">
              <w:rPr>
                <w:b w:val="0"/>
                <w:lang w:val="cy-GB"/>
              </w:rPr>
              <w:t>r</w:t>
            </w:r>
            <w:r w:rsidR="004012D3" w:rsidRPr="00AA2A54">
              <w:rPr>
                <w:b w:val="0"/>
                <w:lang w:val="cy-GB"/>
              </w:rPr>
              <w:t xml:space="preserve"> 3). (SW n=4</w:t>
            </w:r>
            <w:r w:rsidRPr="00AA2A54">
              <w:rPr>
                <w:b w:val="0"/>
                <w:lang w:val="cy-GB"/>
              </w:rPr>
              <w:t>)</w:t>
            </w:r>
          </w:p>
        </w:tc>
      </w:tr>
    </w:tbl>
    <w:p w:rsidR="00030F0E" w:rsidRPr="00AA2A54" w:rsidRDefault="006A7954" w:rsidP="00030F0E">
      <w:pPr>
        <w:rPr>
          <w:lang w:val="cy-GB"/>
        </w:rPr>
      </w:pPr>
      <w:r w:rsidRPr="00AA2A54">
        <w:rPr>
          <w:noProof/>
          <w:lang w:eastAsia="en-GB"/>
        </w:rPr>
        <mc:AlternateContent>
          <mc:Choice Requires="wpg">
            <w:drawing>
              <wp:inline distT="0" distB="0" distL="0" distR="0" wp14:anchorId="72EB53A0" wp14:editId="5509D82D">
                <wp:extent cx="5728090" cy="1845663"/>
                <wp:effectExtent l="0" t="0" r="6350" b="2540"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8090" cy="1845663"/>
                          <a:chOff x="0" y="-7203"/>
                          <a:chExt cx="5865622" cy="1889978"/>
                        </a:xfrm>
                      </wpg:grpSpPr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5897" y="-7203"/>
                            <a:ext cx="2879725" cy="1882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1882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9742" y="56271"/>
                            <a:ext cx="772487" cy="255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123D" w:rsidRPr="00C664A2" w:rsidRDefault="0081123D" w:rsidP="006A795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+24%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2EB53A0" id="Group 254" o:spid="_x0000_s1047" style="width:451.05pt;height:145.35pt;mso-position-horizontal-relative:char;mso-position-vertical-relative:line" coordorigin=",-72" coordsize="58656,18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">
                <v:shape id="Picture 252" o:spid="_x0000_s1048" type="#_x0000_t75" style="position:absolute;left:29858;top:-72;width:28798;height:18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1BQLEAAAA3AAAAA8AAABkcnMvZG93bnJldi54bWxEj09rwkAUxO8Fv8PyhF6KbgxtkOgqYil4&#10;KFij3h/ZZ/6YfRuyWxO/vVsoeBxm5jfMcj2YRtyoc5VlBbNpBII4t7riQsHp+DWZg3AeWWNjmRTc&#10;ycF6NXpZYqptzwe6Zb4QAcIuRQWl920qpctLMuimtiUO3sV2Bn2QXSF1h32Am0bGUZRIgxWHhRJb&#10;2paUX7Nfo+BcvyU+G+p6n/y89zNMvrn+nCv1Oh42CxCeBv8M/7d3WkH8EcPfmXAE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1BQLEAAAA3AAAAA8AAAAAAAAAAAAAAAAA&#10;nwIAAGRycy9kb3ducmV2LnhtbFBLBQYAAAAABAAEAPcAAACQAwAAAAA=&#10;">
                  <v:imagedata r:id="rId31" o:title=""/>
                  <v:path arrowok="t"/>
                </v:shape>
                <v:shape id="Picture 251" o:spid="_x0000_s1049" type="#_x0000_t75" style="position:absolute;width:28797;height:18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HPwLFAAAA3AAAAA8AAABkcnMvZG93bnJldi54bWxEj0FrwkAUhO+F/oflCd7qxkBbja4ihUJB&#10;ejCW4vGRfSbR7Ns0+9Tk37uFQo/DzHzDLNe9a9SVulB7NjCdJKCIC29rLg187d+fZqCCIFtsPJOB&#10;gQKsV48PS8ysv/GOrrmUKkI4ZGigEmkzrUNRkcMw8S1x9I6+cyhRdqW2Hd4i3DU6TZIX7bDmuFBh&#10;S28VFef84gy47Tw9HV8Lvvzkw+F7M8islE9jxqN+swAl1Mt/+K/9YQ2kz1P4PROPgF7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Rz8CxQAAANwAAAAPAAAAAAAAAAAAAAAA&#10;AJ8CAABkcnMvZG93bnJldi54bWxQSwUGAAAAAAQABAD3AAAAkQMAAAAA&#10;">
                  <v:imagedata r:id="rId32" o:title=""/>
                  <v:path arrowok="t"/>
                </v:shape>
                <v:shape id="_x0000_s1050" type="#_x0000_t202" style="position:absolute;left:5697;top:562;width:7725;height:2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P9s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PH2D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TP9sMAAADcAAAADwAAAAAAAAAAAAAAAACYAgAAZHJzL2Rv&#10;d25yZXYueG1sUEsFBgAAAAAEAAQA9QAAAIgDAAAAAA==&#10;" filled="f" stroked="f">
                  <v:textbox>
                    <w:txbxContent>
                      <w:p w:rsidR="0081123D" w:rsidRPr="00C664A2" w:rsidRDefault="0081123D" w:rsidP="006A795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+24%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012D3" w:rsidRPr="00AA2A54" w:rsidRDefault="004012D3" w:rsidP="00030F0E">
      <w:pPr>
        <w:rPr>
          <w:lang w:val="cy-GB"/>
        </w:rPr>
      </w:pPr>
    </w:p>
    <w:p w:rsidR="00157C48" w:rsidRPr="00AA2A54" w:rsidRDefault="0092739C" w:rsidP="00BA4A09">
      <w:pPr>
        <w:keepNext/>
        <w:rPr>
          <w:lang w:val="cy-GB"/>
        </w:rPr>
      </w:pPr>
      <w:r w:rsidRPr="00AA2A54">
        <w:rPr>
          <w:rStyle w:val="Heading4Char"/>
          <w:lang w:val="cy-GB"/>
        </w:rPr>
        <w:lastRenderedPageBreak/>
        <w:t>Cyfraddau cadw, dilyniant gyrfa a boddhad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0"/>
        <w:gridCol w:w="3254"/>
      </w:tblGrid>
      <w:tr w:rsidR="00A14109" w:rsidRPr="00AA2A54" w:rsidTr="008112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60" w:type="dxa"/>
            <w:shd w:val="clear" w:color="auto" w:fill="auto"/>
          </w:tcPr>
          <w:p w:rsidR="00A14109" w:rsidRPr="00AA2A54" w:rsidRDefault="00A14109" w:rsidP="00A14109">
            <w:pPr>
              <w:pStyle w:val="Caption"/>
              <w:keepNext/>
              <w:rPr>
                <w:b w:val="0"/>
                <w:lang w:val="cy-GB"/>
              </w:rPr>
            </w:pPr>
            <w:bookmarkStart w:id="10" w:name="_Ref525144400"/>
            <w:r w:rsidRPr="00AA2A54">
              <w:rPr>
                <w:b w:val="0"/>
                <w:lang w:val="cy-GB"/>
              </w:rPr>
              <w:t>F</w:t>
            </w:r>
            <w:r w:rsidR="0092739C" w:rsidRPr="00AA2A54">
              <w:rPr>
                <w:b w:val="0"/>
                <w:lang w:val="cy-GB"/>
              </w:rPr>
              <w:t>f</w:t>
            </w:r>
            <w:r w:rsidRPr="00AA2A54">
              <w:rPr>
                <w:b w:val="0"/>
                <w:lang w:val="cy-GB"/>
              </w:rPr>
              <w:t xml:space="preserve">igur </w:t>
            </w:r>
            <w:r w:rsidRPr="00AA2A54">
              <w:rPr>
                <w:lang w:val="cy-GB"/>
              </w:rPr>
              <w:fldChar w:fldCharType="begin"/>
            </w:r>
            <w:r w:rsidRPr="00AA2A54">
              <w:rPr>
                <w:b w:val="0"/>
                <w:lang w:val="cy-GB"/>
              </w:rPr>
              <w:instrText xml:space="preserve"> SEQ Figure \* ARABIC </w:instrText>
            </w:r>
            <w:r w:rsidRPr="00AA2A54">
              <w:rPr>
                <w:lang w:val="cy-GB"/>
              </w:rPr>
              <w:fldChar w:fldCharType="separate"/>
            </w:r>
            <w:r w:rsidR="00FB34EE">
              <w:rPr>
                <w:b w:val="0"/>
                <w:noProof/>
                <w:lang w:val="cy-GB"/>
              </w:rPr>
              <w:t>11</w:t>
            </w:r>
            <w:r w:rsidRPr="00AA2A54">
              <w:rPr>
                <w:noProof/>
                <w:lang w:val="cy-GB"/>
              </w:rPr>
              <w:fldChar w:fldCharType="end"/>
            </w:r>
            <w:bookmarkEnd w:id="10"/>
            <w:r w:rsidRPr="00AA2A54">
              <w:rPr>
                <w:b w:val="0"/>
                <w:lang w:val="cy-GB"/>
              </w:rPr>
              <w:t xml:space="preserve">: </w:t>
            </w:r>
            <w:r w:rsidR="0092739C" w:rsidRPr="00AA2A54">
              <w:rPr>
                <w:b w:val="0"/>
                <w:lang w:val="cy-GB"/>
              </w:rPr>
              <w:t>Pellter a deithiwyd o ran cyfraddau cadw, dilyniant a boddhad gweithwyr cymdeithasol</w:t>
            </w:r>
            <w:r w:rsidRPr="00AA2A54">
              <w:rPr>
                <w:b w:val="0"/>
                <w:lang w:val="cy-GB"/>
              </w:rPr>
              <w:t xml:space="preserve"> (</w:t>
            </w:r>
            <w:r w:rsidR="0092739C" w:rsidRPr="00AA2A54">
              <w:rPr>
                <w:b w:val="0"/>
                <w:lang w:val="cy-GB"/>
              </w:rPr>
              <w:t>amser</w:t>
            </w:r>
            <w:r w:rsidRPr="00AA2A54">
              <w:rPr>
                <w:b w:val="0"/>
                <w:lang w:val="cy-GB"/>
              </w:rPr>
              <w:t xml:space="preserve"> 1 </w:t>
            </w:r>
            <w:r w:rsidR="0092739C" w:rsidRPr="00AA2A54">
              <w:rPr>
                <w:b w:val="0"/>
                <w:lang w:val="cy-GB"/>
              </w:rPr>
              <w:t>i amser</w:t>
            </w:r>
            <w:r w:rsidRPr="00AA2A54">
              <w:rPr>
                <w:b w:val="0"/>
                <w:lang w:val="cy-GB"/>
              </w:rPr>
              <w:t xml:space="preserve"> 3) </w:t>
            </w:r>
            <w:r w:rsidRPr="00AA2A54">
              <w:rPr>
                <w:b w:val="0"/>
                <w:noProof/>
                <w:lang w:val="cy-GB" w:eastAsia="en-GB"/>
              </w:rPr>
              <w:t>(</w:t>
            </w:r>
            <w:r w:rsidRPr="00AA2A54">
              <w:rPr>
                <w:b w:val="0"/>
                <w:lang w:val="cy-GB"/>
              </w:rPr>
              <w:t>SW n=3)</w:t>
            </w:r>
          </w:p>
          <w:p w:rsidR="00A14109" w:rsidRPr="00AA2A54" w:rsidRDefault="00A14109" w:rsidP="0081123D">
            <w:pPr>
              <w:pStyle w:val="Caption"/>
              <w:keepNext/>
              <w:rPr>
                <w:b w:val="0"/>
                <w:lang w:val="cy-GB"/>
              </w:rPr>
            </w:pPr>
          </w:p>
        </w:tc>
        <w:tc>
          <w:tcPr>
            <w:tcW w:w="3254" w:type="dxa"/>
            <w:shd w:val="clear" w:color="auto" w:fill="auto"/>
          </w:tcPr>
          <w:p w:rsidR="00A14109" w:rsidRPr="00AA2A54" w:rsidRDefault="00A14109" w:rsidP="00A14109">
            <w:pPr>
              <w:pStyle w:val="Caption"/>
              <w:keepNext/>
              <w:rPr>
                <w:b w:val="0"/>
                <w:lang w:val="cy-GB"/>
              </w:rPr>
            </w:pPr>
            <w:bookmarkStart w:id="11" w:name="_Ref525144460"/>
            <w:r w:rsidRPr="00AA2A54">
              <w:rPr>
                <w:b w:val="0"/>
                <w:lang w:val="cy-GB"/>
              </w:rPr>
              <w:t>F</w:t>
            </w:r>
            <w:r w:rsidR="0092739C" w:rsidRPr="00AA2A54">
              <w:rPr>
                <w:b w:val="0"/>
                <w:lang w:val="cy-GB"/>
              </w:rPr>
              <w:t>f</w:t>
            </w:r>
            <w:r w:rsidRPr="00AA2A54">
              <w:rPr>
                <w:b w:val="0"/>
                <w:lang w:val="cy-GB"/>
              </w:rPr>
              <w:t xml:space="preserve">igur </w:t>
            </w:r>
            <w:r w:rsidRPr="00AA2A54">
              <w:rPr>
                <w:lang w:val="cy-GB"/>
              </w:rPr>
              <w:fldChar w:fldCharType="begin"/>
            </w:r>
            <w:r w:rsidRPr="00AA2A54">
              <w:rPr>
                <w:b w:val="0"/>
                <w:lang w:val="cy-GB"/>
              </w:rPr>
              <w:instrText xml:space="preserve"> SEQ Figure \* ARABIC </w:instrText>
            </w:r>
            <w:r w:rsidRPr="00AA2A54">
              <w:rPr>
                <w:lang w:val="cy-GB"/>
              </w:rPr>
              <w:fldChar w:fldCharType="separate"/>
            </w:r>
            <w:r w:rsidR="00FB34EE">
              <w:rPr>
                <w:b w:val="0"/>
                <w:noProof/>
                <w:lang w:val="cy-GB"/>
              </w:rPr>
              <w:t>12</w:t>
            </w:r>
            <w:r w:rsidRPr="00AA2A54">
              <w:rPr>
                <w:noProof/>
                <w:lang w:val="cy-GB"/>
              </w:rPr>
              <w:fldChar w:fldCharType="end"/>
            </w:r>
            <w:bookmarkEnd w:id="11"/>
            <w:r w:rsidRPr="00AA2A54">
              <w:rPr>
                <w:b w:val="0"/>
                <w:lang w:val="cy-GB"/>
              </w:rPr>
              <w:t xml:space="preserve">: </w:t>
            </w:r>
            <w:r w:rsidR="0092739C" w:rsidRPr="00AA2A54">
              <w:rPr>
                <w:b w:val="0"/>
                <w:lang w:val="cy-GB"/>
              </w:rPr>
              <w:t>Amcangyfrif o gyfraniad Rhaglen YP at y pellter a deithiwyd</w:t>
            </w:r>
            <w:r w:rsidRPr="00AA2A54">
              <w:rPr>
                <w:b w:val="0"/>
                <w:lang w:val="cy-GB"/>
              </w:rPr>
              <w:t xml:space="preserve"> (</w:t>
            </w:r>
            <w:r w:rsidR="0092739C" w:rsidRPr="00AA2A54">
              <w:rPr>
                <w:b w:val="0"/>
                <w:lang w:val="cy-GB"/>
              </w:rPr>
              <w:t>a</w:t>
            </w:r>
            <w:r w:rsidRPr="00AA2A54">
              <w:rPr>
                <w:b w:val="0"/>
                <w:lang w:val="cy-GB"/>
              </w:rPr>
              <w:t>m</w:t>
            </w:r>
            <w:r w:rsidR="0092739C" w:rsidRPr="00AA2A54">
              <w:rPr>
                <w:b w:val="0"/>
                <w:lang w:val="cy-GB"/>
              </w:rPr>
              <w:t>s</w:t>
            </w:r>
            <w:r w:rsidRPr="00AA2A54">
              <w:rPr>
                <w:b w:val="0"/>
                <w:lang w:val="cy-GB"/>
              </w:rPr>
              <w:t>e</w:t>
            </w:r>
            <w:r w:rsidR="0092739C" w:rsidRPr="00AA2A54">
              <w:rPr>
                <w:b w:val="0"/>
                <w:lang w:val="cy-GB"/>
              </w:rPr>
              <w:t>r</w:t>
            </w:r>
            <w:r w:rsidRPr="00AA2A54">
              <w:rPr>
                <w:b w:val="0"/>
                <w:lang w:val="cy-GB"/>
              </w:rPr>
              <w:t xml:space="preserve"> 3) </w:t>
            </w:r>
            <w:r w:rsidRPr="00AA2A54">
              <w:rPr>
                <w:b w:val="0"/>
                <w:noProof/>
                <w:lang w:val="cy-GB" w:eastAsia="en-GB"/>
              </w:rPr>
              <w:t>(</w:t>
            </w:r>
            <w:r w:rsidRPr="00AA2A54">
              <w:rPr>
                <w:b w:val="0"/>
                <w:lang w:val="cy-GB"/>
              </w:rPr>
              <w:t>SW n=3 to 4.)</w:t>
            </w:r>
          </w:p>
          <w:p w:rsidR="00A14109" w:rsidRPr="00AA2A54" w:rsidRDefault="00A14109" w:rsidP="0081123D">
            <w:pPr>
              <w:pStyle w:val="Caption"/>
              <w:keepNext/>
              <w:rPr>
                <w:b w:val="0"/>
                <w:lang w:val="cy-GB"/>
              </w:rPr>
            </w:pPr>
          </w:p>
        </w:tc>
      </w:tr>
    </w:tbl>
    <w:p w:rsidR="009F1294" w:rsidRPr="00AA2A54" w:rsidRDefault="004D557C" w:rsidP="009F1294">
      <w:pPr>
        <w:pStyle w:val="Caption"/>
        <w:keepNext/>
        <w:rPr>
          <w:lang w:val="cy-GB"/>
        </w:rPr>
      </w:pPr>
      <w:r w:rsidRPr="00AA2A54">
        <w:rPr>
          <w:noProof/>
          <w:lang w:eastAsia="en-GB"/>
        </w:rPr>
        <mc:AlternateContent>
          <mc:Choice Requires="wpg">
            <w:drawing>
              <wp:inline distT="0" distB="0" distL="0" distR="0" wp14:anchorId="6E3A081B" wp14:editId="0E646B8A">
                <wp:extent cx="5580380" cy="1790751"/>
                <wp:effectExtent l="0" t="0" r="1270" b="0"/>
                <wp:docPr id="281" name="Group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0380" cy="1790751"/>
                          <a:chOff x="0" y="0"/>
                          <a:chExt cx="5720715" cy="1835785"/>
                        </a:xfrm>
                      </wpg:grpSpPr>
                      <wpg:grpSp>
                        <wpg:cNvPr id="282" name="Group 282"/>
                        <wpg:cNvGrpSpPr/>
                        <wpg:grpSpPr>
                          <a:xfrm>
                            <a:off x="0" y="0"/>
                            <a:ext cx="5720715" cy="1835785"/>
                            <a:chOff x="0" y="0"/>
                            <a:chExt cx="5865631" cy="1882775"/>
                          </a:xfrm>
                        </wpg:grpSpPr>
                        <pic:pic xmlns:pic="http://schemas.openxmlformats.org/drawingml/2006/picture">
                          <pic:nvPicPr>
                            <pic:cNvPr id="283" name="Picture 2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79725" cy="18827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84" name="Picture 2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5906" y="0"/>
                              <a:ext cx="2879725" cy="18827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2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2370" y="35170"/>
                            <a:ext cx="754374" cy="249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123D" w:rsidRPr="00C664A2" w:rsidRDefault="0081123D" w:rsidP="004D557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+5%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E3A081B" id="Group 281" o:spid="_x0000_s1051" style="width:439.4pt;height:141pt;mso-position-horizontal-relative:char;mso-position-vertical-relative:line" coordsize="57207,18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">
                <v:group id="Group 282" o:spid="_x0000_s1052" style="position:absolute;width:57207;height:18357" coordsize="58656,18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Picture 283" o:spid="_x0000_s1053" type="#_x0000_t75" style="position:absolute;width:28797;height:18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kM0vEAAAA3AAAAA8AAABkcnMvZG93bnJldi54bWxEj0FrAjEUhO+F/ofwCr3VRAt1WY3SFgQL&#10;BVHb+3Pzutl287Ikqbv+eyMIHoeZ+YaZLwfXiiOF2HjWMB4pEMSVNw3XGr72q6cCREzIBlvPpOFE&#10;EZaL+7s5lsb3vKXjLtUiQziWqMGm1JVSxsqSwzjyHXH2fnxwmLIMtTQB+wx3rZwo9SIdNpwXLHb0&#10;bqn62/07DR+hWK3Vp/1929iTd70aT6vDt9aPD8PrDESiId3C1/baaJgUz3A5k4+AXJ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kM0vEAAAA3AAAAA8AAAAAAAAAAAAAAAAA&#10;nwIAAGRycy9kb3ducmV2LnhtbFBLBQYAAAAABAAEAPcAAACQAwAAAAA=&#10;">
                    <v:imagedata r:id="rId35" o:title=""/>
                    <v:path arrowok="t"/>
                  </v:shape>
                  <v:shape id="Picture 284" o:spid="_x0000_s1054" type="#_x0000_t75" style="position:absolute;left:29859;width:28797;height:18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rsvPDAAAA3AAAAA8AAABkcnMvZG93bnJldi54bWxEj0GLwjAUhO+C/yE8YS+iqaIi1bQUcXEP&#10;XnQXz4/m2Rabl9LEWv+9WRA8DjPzDbNNe1OLjlpXWVYwm0YgiHOrKy4U/P1+T9YgnEfWWFsmBU9y&#10;kCbDwRZjbR98ou7sCxEg7GJUUHrfxFK6vCSDbmob4uBdbWvQB9kWUrf4CHBTy3kUraTBisNCiQ3t&#10;Sspv57tRsOhny4PZd6vsWN/5KU/ZeHfJlPoa9dkGhKfef8Lv9o9WMF8v4P9MOAIye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uy88MAAADcAAAADwAAAAAAAAAAAAAAAACf&#10;AgAAZHJzL2Rvd25yZXYueG1sUEsFBgAAAAAEAAQA9wAAAI8DAAAAAA==&#10;">
                    <v:imagedata r:id="rId36" o:title=""/>
                    <v:path arrowok="t"/>
                  </v:shape>
                </v:group>
                <v:shape id="_x0000_s1055" type="#_x0000_t202" style="position:absolute;left:4923;top:351;width:7544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eXs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V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R3l7EAAAA3AAAAA8AAAAAAAAAAAAAAAAAmAIAAGRycy9k&#10;b3ducmV2LnhtbFBLBQYAAAAABAAEAPUAAACJAwAAAAA=&#10;" filled="f" stroked="f">
                  <v:textbox>
                    <w:txbxContent>
                      <w:p w:rsidR="0081123D" w:rsidRPr="00C664A2" w:rsidRDefault="0081123D" w:rsidP="004D557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+5%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012D3" w:rsidRPr="00AA2A54" w:rsidRDefault="004012D3" w:rsidP="004012D3">
      <w:pPr>
        <w:rPr>
          <w:lang w:val="cy-GB"/>
        </w:rPr>
      </w:pPr>
    </w:p>
    <w:p w:rsidR="00157C48" w:rsidRPr="00AA2A54" w:rsidRDefault="0092739C" w:rsidP="00D14806">
      <w:pPr>
        <w:pStyle w:val="Heading4"/>
        <w:rPr>
          <w:lang w:val="cy-GB"/>
        </w:rPr>
      </w:pPr>
      <w:r w:rsidRPr="00AA2A54">
        <w:rPr>
          <w:lang w:val="cy-GB"/>
        </w:rPr>
        <w:t>Awydd i ymgysylltu â’r Fframwaith DAPP</w:t>
      </w:r>
    </w:p>
    <w:p w:rsidR="004E3766" w:rsidRPr="00AA2A54" w:rsidRDefault="004E3766" w:rsidP="004E3766">
      <w:pPr>
        <w:pStyle w:val="Caption"/>
        <w:keepNext/>
        <w:rPr>
          <w:lang w:val="cy-GB"/>
        </w:rPr>
      </w:pPr>
      <w:bookmarkStart w:id="12" w:name="_Ref525144549"/>
      <w:r w:rsidRPr="00AA2A54">
        <w:rPr>
          <w:lang w:val="cy-GB"/>
        </w:rPr>
        <w:t>F</w:t>
      </w:r>
      <w:r w:rsidR="0092739C" w:rsidRPr="00AA2A54">
        <w:rPr>
          <w:lang w:val="cy-GB"/>
        </w:rPr>
        <w:t>f</w:t>
      </w:r>
      <w:r w:rsidRPr="00AA2A54">
        <w:rPr>
          <w:lang w:val="cy-GB"/>
        </w:rPr>
        <w:t xml:space="preserve">igur </w:t>
      </w:r>
      <w:r w:rsidR="00875C78" w:rsidRPr="00AA2A54">
        <w:rPr>
          <w:noProof/>
          <w:lang w:val="cy-GB"/>
        </w:rPr>
        <w:fldChar w:fldCharType="begin"/>
      </w:r>
      <w:r w:rsidR="00875C78" w:rsidRPr="00AA2A54">
        <w:rPr>
          <w:noProof/>
          <w:lang w:val="cy-GB"/>
        </w:rPr>
        <w:instrText xml:space="preserve"> SEQ Figure \* ARABIC </w:instrText>
      </w:r>
      <w:r w:rsidR="00875C78" w:rsidRPr="00AA2A54">
        <w:rPr>
          <w:noProof/>
          <w:lang w:val="cy-GB"/>
        </w:rPr>
        <w:fldChar w:fldCharType="separate"/>
      </w:r>
      <w:r w:rsidR="00FB34EE">
        <w:rPr>
          <w:noProof/>
          <w:lang w:val="cy-GB"/>
        </w:rPr>
        <w:t>13</w:t>
      </w:r>
      <w:r w:rsidR="00875C78" w:rsidRPr="00AA2A54">
        <w:rPr>
          <w:noProof/>
          <w:lang w:val="cy-GB"/>
        </w:rPr>
        <w:fldChar w:fldCharType="end"/>
      </w:r>
      <w:bookmarkEnd w:id="12"/>
      <w:r w:rsidRPr="00AA2A54">
        <w:rPr>
          <w:lang w:val="cy-GB"/>
        </w:rPr>
        <w:t xml:space="preserve">: </w:t>
      </w:r>
      <w:r w:rsidR="0092739C" w:rsidRPr="00AA2A54">
        <w:rPr>
          <w:lang w:val="cy-GB"/>
        </w:rPr>
        <w:t>Pellter a deithiwyd o ran cyfraddau o ran awydd gweithwyr cymdeithasol i ymgysylltu â’r fframwaith DAPP (amser 1 i amser 3)</w:t>
      </w:r>
      <w:r w:rsidR="002E64AF" w:rsidRPr="00AA2A54">
        <w:rPr>
          <w:lang w:val="cy-GB"/>
        </w:rPr>
        <w:t xml:space="preserve">. </w:t>
      </w:r>
      <w:r w:rsidR="0003785C" w:rsidRPr="00AA2A54">
        <w:rPr>
          <w:lang w:val="cy-GB"/>
        </w:rPr>
        <w:t>(</w:t>
      </w:r>
      <w:r w:rsidR="0092739C" w:rsidRPr="00AA2A54">
        <w:rPr>
          <w:lang w:val="cy-GB"/>
        </w:rPr>
        <w:t>Graddfeydd</w:t>
      </w:r>
      <w:r w:rsidR="002E64AF" w:rsidRPr="00AA2A54">
        <w:rPr>
          <w:lang w:val="cy-GB"/>
        </w:rPr>
        <w:t xml:space="preserve">: </w:t>
      </w:r>
      <w:r w:rsidR="0003785C" w:rsidRPr="00AA2A54">
        <w:rPr>
          <w:lang w:val="cy-GB"/>
        </w:rPr>
        <w:t>SW</w:t>
      </w:r>
      <w:r w:rsidR="002E64AF" w:rsidRPr="00AA2A54">
        <w:rPr>
          <w:lang w:val="cy-GB"/>
        </w:rPr>
        <w:t xml:space="preserve"> n=3.</w:t>
      </w:r>
      <w:r w:rsidR="0003785C" w:rsidRPr="00AA2A54">
        <w:rPr>
          <w:lang w:val="cy-GB"/>
        </w:rPr>
        <w:t>)</w:t>
      </w:r>
    </w:p>
    <w:p w:rsidR="004E3766" w:rsidRPr="00AA2A54" w:rsidRDefault="00363036" w:rsidP="004E3766">
      <w:pPr>
        <w:rPr>
          <w:lang w:val="cy-GB"/>
        </w:rPr>
      </w:pPr>
      <w:r w:rsidRPr="00AA2A54">
        <w:rPr>
          <w:noProof/>
          <w:lang w:eastAsia="en-GB"/>
        </w:rPr>
        <mc:AlternateContent>
          <mc:Choice Requires="wpg">
            <w:drawing>
              <wp:inline distT="0" distB="0" distL="0" distR="0" wp14:anchorId="78DCD187" wp14:editId="4CFA2644">
                <wp:extent cx="2879725" cy="1882775"/>
                <wp:effectExtent l="0" t="0" r="0" b="3175"/>
                <wp:docPr id="274" name="Group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1882775"/>
                          <a:chOff x="0" y="0"/>
                          <a:chExt cx="2879725" cy="1882775"/>
                        </a:xfrm>
                      </wpg:grpSpPr>
                      <pic:pic xmlns:pic="http://schemas.openxmlformats.org/drawingml/2006/picture">
                        <pic:nvPicPr>
                          <pic:cNvPr id="209" name="Picture 20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1882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3110" y="64394"/>
                            <a:ext cx="754374" cy="249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123D" w:rsidRPr="00C664A2" w:rsidRDefault="0081123D" w:rsidP="003630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8DCD187" id="Group 274" o:spid="_x0000_s1056" style="width:226.75pt;height:148.25pt;mso-position-horizontal-relative:char;mso-position-vertical-relative:line" coordsize="28797,18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">
                <v:shape id="Picture 209" o:spid="_x0000_s1057" type="#_x0000_t75" style="position:absolute;width:28797;height:18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0FQ/CAAAA3AAAAA8AAABkcnMvZG93bnJldi54bWxEj9GKwjAURN8F/yFcYd80VUTcahQRdhHx&#10;Rd0PuDTXttjclCTa6NdvBMHHYWbOMMt1NI24k/O1ZQXjUQaCuLC65lLB3/lnOAfhA7LGxjIpeJCH&#10;9arfW2KubcdHup9CKRKEfY4KqhDaXEpfVGTQj2xLnLyLdQZDkq6U2mGX4KaRkyybSYM1p4UKW9pW&#10;VFxPN6PAx5nr+PC8/u7mddw+uTxP9xulvgZxswARKIZP+N3eaQWT7BteZ9IR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dBUPwgAAANwAAAAPAAAAAAAAAAAAAAAAAJ8C&#10;AABkcnMvZG93bnJldi54bWxQSwUGAAAAAAQABAD3AAAAjgMAAAAA&#10;">
                  <v:imagedata r:id="rId38" o:title=""/>
                  <v:path arrowok="t"/>
                </v:shape>
                <v:shape id="_x0000_s1058" type="#_x0000_t202" style="position:absolute;left:5731;top:643;width:7543;height:2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Tls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Fk8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hk5bEAAAA3AAAAA8AAAAAAAAAAAAAAAAAmAIAAGRycy9k&#10;b3ducmV2LnhtbFBLBQYAAAAABAAEAPUAAACJAwAAAAA=&#10;" filled="f" stroked="f">
                  <v:textbox>
                    <w:txbxContent>
                      <w:p w:rsidR="0081123D" w:rsidRPr="00C664A2" w:rsidRDefault="0081123D" w:rsidP="003630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0%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57C48" w:rsidRPr="00AA2A54" w:rsidRDefault="0092739C" w:rsidP="00157C48">
      <w:pPr>
        <w:pStyle w:val="Heading2"/>
        <w:rPr>
          <w:lang w:val="cy-GB"/>
        </w:rPr>
      </w:pPr>
      <w:r w:rsidRPr="00AA2A54">
        <w:rPr>
          <w:lang w:val="cy-GB"/>
        </w:rPr>
        <w:t>Rhaglen Uwch Ymarfer mewn Gwaith Cymdeithasol</w:t>
      </w:r>
    </w:p>
    <w:p w:rsidR="00934BF7" w:rsidRPr="00AA2A54" w:rsidRDefault="0092739C" w:rsidP="00934BF7">
      <w:pPr>
        <w:rPr>
          <w:lang w:val="cy-GB"/>
        </w:rPr>
      </w:pPr>
      <w:r w:rsidRPr="00AA2A54">
        <w:rPr>
          <w:lang w:val="cy-GB"/>
        </w:rPr>
        <w:t xml:space="preserve">Mae </w:t>
      </w:r>
      <w:r w:rsidR="005E16B5" w:rsidRPr="00AA2A54">
        <w:rPr>
          <w:lang w:val="cy-GB"/>
        </w:rPr>
        <w:fldChar w:fldCharType="begin"/>
      </w:r>
      <w:r w:rsidR="005E16B5" w:rsidRPr="00AA2A54">
        <w:rPr>
          <w:lang w:val="cy-GB"/>
        </w:rPr>
        <w:instrText xml:space="preserve"> REF _Ref525144911 \h </w:instrText>
      </w:r>
      <w:r w:rsidR="005E16B5" w:rsidRPr="00AA2A54">
        <w:rPr>
          <w:lang w:val="cy-GB"/>
        </w:rPr>
      </w:r>
      <w:r w:rsidR="005E16B5" w:rsidRPr="00AA2A54">
        <w:rPr>
          <w:lang w:val="cy-GB"/>
        </w:rPr>
        <w:fldChar w:fldCharType="separate"/>
      </w:r>
      <w:r w:rsidR="00FB34EE" w:rsidRPr="00AA2A54">
        <w:rPr>
          <w:lang w:val="cy-GB"/>
        </w:rPr>
        <w:t xml:space="preserve">Ffigur </w:t>
      </w:r>
      <w:r w:rsidR="00FB34EE">
        <w:rPr>
          <w:b/>
          <w:noProof/>
          <w:lang w:val="cy-GB"/>
        </w:rPr>
        <w:t>1</w:t>
      </w:r>
      <w:r w:rsidR="0092033A">
        <w:rPr>
          <w:b/>
          <w:noProof/>
          <w:lang w:val="cy-GB"/>
        </w:rPr>
        <w:t>5</w:t>
      </w:r>
      <w:r w:rsidR="005E16B5" w:rsidRPr="00AA2A54">
        <w:rPr>
          <w:lang w:val="cy-GB"/>
        </w:rPr>
        <w:fldChar w:fldCharType="end"/>
      </w:r>
      <w:r w:rsidRPr="00AA2A54">
        <w:rPr>
          <w:lang w:val="cy-GB"/>
        </w:rPr>
        <w:t xml:space="preserve"> yn dangos</w:t>
      </w:r>
      <w:r w:rsidR="00536BEB" w:rsidRPr="00AA2A54">
        <w:rPr>
          <w:lang w:val="cy-GB"/>
        </w:rPr>
        <w:t xml:space="preserve"> fod rheolwyr wedi gweld gwelliant o 9% mewn dealltwriaeth a sgiliau gweithwyr cymdeithasol rhwng amser 1 ac amser 2. Roedd hyn o sylfaen uchel iawn, sef </w:t>
      </w:r>
      <w:r w:rsidR="005E16B5" w:rsidRPr="00AA2A54">
        <w:rPr>
          <w:lang w:val="cy-GB"/>
        </w:rPr>
        <w:t xml:space="preserve">4.0 </w:t>
      </w:r>
      <w:r w:rsidR="00536BEB" w:rsidRPr="00AA2A54">
        <w:rPr>
          <w:lang w:val="cy-GB"/>
        </w:rPr>
        <w:t>allan</w:t>
      </w:r>
      <w:r w:rsidR="005E16B5" w:rsidRPr="00AA2A54">
        <w:rPr>
          <w:lang w:val="cy-GB"/>
        </w:rPr>
        <w:t xml:space="preserve"> o 5, </w:t>
      </w:r>
      <w:r w:rsidR="00536BEB" w:rsidRPr="00AA2A54">
        <w:rPr>
          <w:lang w:val="cy-GB"/>
        </w:rPr>
        <w:t xml:space="preserve">gan gynyddu i </w:t>
      </w:r>
      <w:r w:rsidR="005E16B5" w:rsidRPr="00AA2A54">
        <w:rPr>
          <w:lang w:val="cy-GB"/>
        </w:rPr>
        <w:t xml:space="preserve">4.4 </w:t>
      </w:r>
      <w:r w:rsidR="00536BEB" w:rsidRPr="00AA2A54">
        <w:rPr>
          <w:lang w:val="cy-GB"/>
        </w:rPr>
        <w:t xml:space="preserve">allan o </w:t>
      </w:r>
      <w:r w:rsidR="005E16B5" w:rsidRPr="00AA2A54">
        <w:rPr>
          <w:lang w:val="cy-GB"/>
        </w:rPr>
        <w:t>5</w:t>
      </w:r>
      <w:r w:rsidR="00934BF7" w:rsidRPr="00AA2A54">
        <w:rPr>
          <w:lang w:val="cy-GB"/>
        </w:rPr>
        <w:t xml:space="preserve">. </w:t>
      </w:r>
      <w:r w:rsidR="00536BEB" w:rsidRPr="00AA2A54">
        <w:rPr>
          <w:lang w:val="cy-GB"/>
        </w:rPr>
        <w:t xml:space="preserve">Adroddodd rheolwyr fod y Rhaglen wedi gwneud cyfraniad cymedrol-i-uchel at y gwelliannau hyn </w:t>
      </w:r>
      <w:r w:rsidR="005E16B5" w:rsidRPr="00AA2A54">
        <w:rPr>
          <w:lang w:val="cy-GB"/>
        </w:rPr>
        <w:t>(</w:t>
      </w:r>
      <w:r w:rsidR="005E16B5" w:rsidRPr="00AA2A54">
        <w:rPr>
          <w:lang w:val="cy-GB"/>
        </w:rPr>
        <w:fldChar w:fldCharType="begin"/>
      </w:r>
      <w:r w:rsidR="005E16B5" w:rsidRPr="00AA2A54">
        <w:rPr>
          <w:lang w:val="cy-GB"/>
        </w:rPr>
        <w:instrText xml:space="preserve"> REF _Ref525144989 \h </w:instrText>
      </w:r>
      <w:r w:rsidR="005E16B5" w:rsidRPr="00AA2A54">
        <w:rPr>
          <w:lang w:val="cy-GB"/>
        </w:rPr>
      </w:r>
      <w:r w:rsidR="005E16B5" w:rsidRPr="00AA2A54">
        <w:rPr>
          <w:lang w:val="cy-GB"/>
        </w:rPr>
        <w:fldChar w:fldCharType="separate"/>
      </w:r>
      <w:r w:rsidR="00FB34EE" w:rsidRPr="00AA2A54">
        <w:rPr>
          <w:lang w:val="cy-GB"/>
        </w:rPr>
        <w:t xml:space="preserve">Ffigur </w:t>
      </w:r>
      <w:r w:rsidR="00FB34EE">
        <w:rPr>
          <w:b/>
          <w:noProof/>
          <w:lang w:val="cy-GB"/>
        </w:rPr>
        <w:t>1</w:t>
      </w:r>
      <w:r w:rsidR="0092033A">
        <w:rPr>
          <w:b/>
          <w:noProof/>
          <w:lang w:val="cy-GB"/>
        </w:rPr>
        <w:t>6</w:t>
      </w:r>
      <w:r w:rsidR="005E16B5" w:rsidRPr="00AA2A54">
        <w:rPr>
          <w:lang w:val="cy-GB"/>
        </w:rPr>
        <w:fldChar w:fldCharType="end"/>
      </w:r>
      <w:r w:rsidR="005E16B5" w:rsidRPr="00AA2A54">
        <w:rPr>
          <w:lang w:val="cy-GB"/>
        </w:rPr>
        <w:t>). A</w:t>
      </w:r>
      <w:r w:rsidR="00536BEB" w:rsidRPr="00AA2A54">
        <w:rPr>
          <w:lang w:val="cy-GB"/>
        </w:rPr>
        <w:t xml:space="preserve">droddwyd darlun tebyg mewn perthynas â hyder gweithwyr cymdeithasol, gyda chynnydd o 6% dros gyfnod, a phriodolwyd cyfraniad cymharol uchel ar gyfer y gwelliant hwn gan reolwyr at y Rhaglen (gweler </w:t>
      </w:r>
      <w:r w:rsidR="005E16B5" w:rsidRPr="00AA2A54">
        <w:rPr>
          <w:lang w:val="cy-GB"/>
        </w:rPr>
        <w:fldChar w:fldCharType="begin"/>
      </w:r>
      <w:r w:rsidR="005E16B5" w:rsidRPr="00AA2A54">
        <w:rPr>
          <w:lang w:val="cy-GB"/>
        </w:rPr>
        <w:instrText xml:space="preserve"> REF _Ref525145133 \h </w:instrText>
      </w:r>
      <w:r w:rsidR="005E16B5" w:rsidRPr="00AA2A54">
        <w:rPr>
          <w:lang w:val="cy-GB"/>
        </w:rPr>
      </w:r>
      <w:r w:rsidR="005E16B5" w:rsidRPr="00AA2A54">
        <w:rPr>
          <w:lang w:val="cy-GB"/>
        </w:rPr>
        <w:fldChar w:fldCharType="separate"/>
      </w:r>
      <w:r w:rsidR="00FB34EE" w:rsidRPr="00AA2A54">
        <w:rPr>
          <w:lang w:val="cy-GB"/>
        </w:rPr>
        <w:t xml:space="preserve">Ffigur </w:t>
      </w:r>
      <w:r w:rsidR="00FB34EE">
        <w:rPr>
          <w:b/>
          <w:noProof/>
          <w:lang w:val="cy-GB"/>
        </w:rPr>
        <w:t>1</w:t>
      </w:r>
      <w:r w:rsidR="0092033A">
        <w:rPr>
          <w:b/>
          <w:noProof/>
          <w:lang w:val="cy-GB"/>
        </w:rPr>
        <w:t>7</w:t>
      </w:r>
      <w:r w:rsidR="005E16B5" w:rsidRPr="00AA2A54">
        <w:rPr>
          <w:lang w:val="cy-GB"/>
        </w:rPr>
        <w:fldChar w:fldCharType="end"/>
      </w:r>
      <w:r w:rsidR="005E16B5" w:rsidRPr="00AA2A54">
        <w:rPr>
          <w:lang w:val="cy-GB"/>
        </w:rPr>
        <w:t xml:space="preserve"> a </w:t>
      </w:r>
      <w:r w:rsidR="005E16B5" w:rsidRPr="00AA2A54">
        <w:rPr>
          <w:lang w:val="cy-GB"/>
        </w:rPr>
        <w:fldChar w:fldCharType="begin"/>
      </w:r>
      <w:r w:rsidR="005E16B5" w:rsidRPr="00AA2A54">
        <w:rPr>
          <w:lang w:val="cy-GB"/>
        </w:rPr>
        <w:instrText xml:space="preserve"> REF _Ref525145135 \h </w:instrText>
      </w:r>
      <w:r w:rsidR="005E16B5" w:rsidRPr="00AA2A54">
        <w:rPr>
          <w:lang w:val="cy-GB"/>
        </w:rPr>
      </w:r>
      <w:r w:rsidR="005E16B5" w:rsidRPr="00AA2A54">
        <w:rPr>
          <w:lang w:val="cy-GB"/>
        </w:rPr>
        <w:fldChar w:fldCharType="separate"/>
      </w:r>
      <w:r w:rsidR="00FB34EE" w:rsidRPr="00AA2A54">
        <w:rPr>
          <w:lang w:val="cy-GB"/>
        </w:rPr>
        <w:t xml:space="preserve">Ffigur </w:t>
      </w:r>
      <w:r w:rsidR="00FB34EE">
        <w:rPr>
          <w:b/>
          <w:noProof/>
          <w:lang w:val="cy-GB"/>
        </w:rPr>
        <w:t>1</w:t>
      </w:r>
      <w:r w:rsidR="0092033A">
        <w:rPr>
          <w:b/>
          <w:noProof/>
          <w:lang w:val="cy-GB"/>
        </w:rPr>
        <w:t>8</w:t>
      </w:r>
      <w:r w:rsidR="005E16B5" w:rsidRPr="00AA2A54">
        <w:rPr>
          <w:lang w:val="cy-GB"/>
        </w:rPr>
        <w:fldChar w:fldCharType="end"/>
      </w:r>
      <w:bookmarkStart w:id="13" w:name="_GoBack"/>
      <w:bookmarkEnd w:id="13"/>
      <w:r w:rsidR="005E16B5" w:rsidRPr="00AA2A54">
        <w:rPr>
          <w:lang w:val="cy-GB"/>
        </w:rPr>
        <w:t>).</w:t>
      </w:r>
      <w:r w:rsidR="004012D3" w:rsidRPr="00AA2A54">
        <w:rPr>
          <w:lang w:val="cy-GB"/>
        </w:rPr>
        <w:t xml:space="preserve"> </w:t>
      </w:r>
      <w:r w:rsidR="00A131D4" w:rsidRPr="00AA2A54">
        <w:rPr>
          <w:lang w:val="cy-GB"/>
        </w:rPr>
        <w:t>Roedd meintiau’r samplau yn rhy fach i lunio casgliadau ynglŷn â chyfraddau cadw gyrfa, dilyniant a boddhad neu ynglŷn ag awydd i gyfranogi yn y Rhaglen nesaf yn y Fframwaith DAPP</w:t>
      </w:r>
      <w:r w:rsidR="005E16B5" w:rsidRPr="00AA2A54">
        <w:rPr>
          <w:lang w:val="cy-GB"/>
        </w:rPr>
        <w:t>.</w:t>
      </w:r>
    </w:p>
    <w:p w:rsidR="00157C48" w:rsidRPr="00AA2A54" w:rsidRDefault="00536BEB" w:rsidP="00157C48">
      <w:pPr>
        <w:pStyle w:val="Heading4"/>
        <w:rPr>
          <w:lang w:val="cy-GB"/>
        </w:rPr>
      </w:pPr>
      <w:r w:rsidRPr="00AA2A54">
        <w:rPr>
          <w:lang w:val="cy-GB"/>
        </w:rPr>
        <w:lastRenderedPageBreak/>
        <w:t xml:space="preserve">Dealltwriaeth </w:t>
      </w:r>
      <w:r w:rsidR="00157C48" w:rsidRPr="00AA2A54">
        <w:rPr>
          <w:lang w:val="cy-GB"/>
        </w:rPr>
        <w:t>a s</w:t>
      </w:r>
      <w:r w:rsidRPr="00AA2A54">
        <w:rPr>
          <w:lang w:val="cy-GB"/>
        </w:rPr>
        <w:t>g</w:t>
      </w:r>
      <w:r w:rsidR="00157C48" w:rsidRPr="00AA2A54">
        <w:rPr>
          <w:lang w:val="cy-GB"/>
        </w:rPr>
        <w:t>il</w:t>
      </w:r>
      <w:r w:rsidRPr="00AA2A54">
        <w:rPr>
          <w:lang w:val="cy-GB"/>
        </w:rPr>
        <w:t>iau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0"/>
        <w:gridCol w:w="3254"/>
      </w:tblGrid>
      <w:tr w:rsidR="007B538E" w:rsidRPr="00AA2A54" w:rsidTr="008112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60" w:type="dxa"/>
            <w:shd w:val="clear" w:color="auto" w:fill="auto"/>
          </w:tcPr>
          <w:p w:rsidR="007B538E" w:rsidRPr="00AA2A54" w:rsidRDefault="007B538E" w:rsidP="0081123D">
            <w:pPr>
              <w:pStyle w:val="Caption"/>
              <w:keepNext/>
              <w:rPr>
                <w:b w:val="0"/>
                <w:lang w:val="cy-GB"/>
              </w:rPr>
            </w:pPr>
            <w:bookmarkStart w:id="14" w:name="_Ref525144911"/>
            <w:r w:rsidRPr="00AA2A54">
              <w:rPr>
                <w:b w:val="0"/>
                <w:lang w:val="cy-GB"/>
              </w:rPr>
              <w:t>F</w:t>
            </w:r>
            <w:r w:rsidR="00536BEB" w:rsidRPr="00AA2A54">
              <w:rPr>
                <w:b w:val="0"/>
                <w:lang w:val="cy-GB"/>
              </w:rPr>
              <w:t>f</w:t>
            </w:r>
            <w:r w:rsidRPr="00AA2A54">
              <w:rPr>
                <w:b w:val="0"/>
                <w:lang w:val="cy-GB"/>
              </w:rPr>
              <w:t xml:space="preserve">igur </w:t>
            </w:r>
            <w:r w:rsidRPr="00AA2A54">
              <w:rPr>
                <w:lang w:val="cy-GB"/>
              </w:rPr>
              <w:fldChar w:fldCharType="begin"/>
            </w:r>
            <w:r w:rsidRPr="00AA2A54">
              <w:rPr>
                <w:b w:val="0"/>
                <w:lang w:val="cy-GB"/>
              </w:rPr>
              <w:instrText xml:space="preserve"> SEQ Figure \* ARABIC </w:instrText>
            </w:r>
            <w:r w:rsidRPr="00AA2A54">
              <w:rPr>
                <w:lang w:val="cy-GB"/>
              </w:rPr>
              <w:fldChar w:fldCharType="separate"/>
            </w:r>
            <w:r w:rsidR="00FB34EE">
              <w:rPr>
                <w:b w:val="0"/>
                <w:noProof/>
                <w:lang w:val="cy-GB"/>
              </w:rPr>
              <w:t>14</w:t>
            </w:r>
            <w:r w:rsidRPr="00AA2A54">
              <w:rPr>
                <w:noProof/>
                <w:lang w:val="cy-GB"/>
              </w:rPr>
              <w:fldChar w:fldCharType="end"/>
            </w:r>
            <w:bookmarkEnd w:id="14"/>
            <w:r w:rsidRPr="00AA2A54">
              <w:rPr>
                <w:b w:val="0"/>
                <w:lang w:val="cy-GB"/>
              </w:rPr>
              <w:t xml:space="preserve">: </w:t>
            </w:r>
            <w:r w:rsidR="00536BEB" w:rsidRPr="00AA2A54">
              <w:rPr>
                <w:b w:val="0"/>
                <w:lang w:val="cy-GB"/>
              </w:rPr>
              <w:t>Pellter a deithiwyd o ran dealltwriaeth a sgiliau gweithwyr cymdeithasol</w:t>
            </w:r>
            <w:r w:rsidRPr="00AA2A54">
              <w:rPr>
                <w:b w:val="0"/>
                <w:lang w:val="cy-GB"/>
              </w:rPr>
              <w:t xml:space="preserve"> (</w:t>
            </w:r>
            <w:r w:rsidR="00536BEB" w:rsidRPr="00AA2A54">
              <w:rPr>
                <w:b w:val="0"/>
                <w:lang w:val="cy-GB"/>
              </w:rPr>
              <w:t>amser</w:t>
            </w:r>
            <w:r w:rsidRPr="00AA2A54">
              <w:rPr>
                <w:b w:val="0"/>
                <w:lang w:val="cy-GB"/>
              </w:rPr>
              <w:t xml:space="preserve"> 1 </w:t>
            </w:r>
            <w:r w:rsidR="00536BEB" w:rsidRPr="00AA2A54">
              <w:rPr>
                <w:b w:val="0"/>
                <w:lang w:val="cy-GB"/>
              </w:rPr>
              <w:t>i amser</w:t>
            </w:r>
            <w:r w:rsidRPr="00AA2A54">
              <w:rPr>
                <w:b w:val="0"/>
                <w:lang w:val="cy-GB"/>
              </w:rPr>
              <w:t xml:space="preserve"> 2) (M n=5)</w:t>
            </w:r>
          </w:p>
          <w:p w:rsidR="007B538E" w:rsidRPr="00AA2A54" w:rsidRDefault="007B538E" w:rsidP="0081123D">
            <w:pPr>
              <w:pStyle w:val="Caption"/>
              <w:keepNext/>
              <w:rPr>
                <w:b w:val="0"/>
                <w:lang w:val="cy-GB"/>
              </w:rPr>
            </w:pPr>
          </w:p>
        </w:tc>
        <w:tc>
          <w:tcPr>
            <w:tcW w:w="3254" w:type="dxa"/>
            <w:shd w:val="clear" w:color="auto" w:fill="auto"/>
          </w:tcPr>
          <w:p w:rsidR="007B538E" w:rsidRPr="00AA2A54" w:rsidRDefault="007B538E" w:rsidP="0081123D">
            <w:pPr>
              <w:pStyle w:val="Caption"/>
              <w:keepNext/>
              <w:rPr>
                <w:b w:val="0"/>
                <w:lang w:val="cy-GB"/>
              </w:rPr>
            </w:pPr>
            <w:bookmarkStart w:id="15" w:name="_Ref525144989"/>
            <w:r w:rsidRPr="00AA2A54">
              <w:rPr>
                <w:b w:val="0"/>
                <w:lang w:val="cy-GB"/>
              </w:rPr>
              <w:t>F</w:t>
            </w:r>
            <w:r w:rsidR="00536BEB" w:rsidRPr="00AA2A54">
              <w:rPr>
                <w:b w:val="0"/>
                <w:lang w:val="cy-GB"/>
              </w:rPr>
              <w:t>f</w:t>
            </w:r>
            <w:r w:rsidRPr="00AA2A54">
              <w:rPr>
                <w:b w:val="0"/>
                <w:lang w:val="cy-GB"/>
              </w:rPr>
              <w:t xml:space="preserve">igur </w:t>
            </w:r>
            <w:r w:rsidRPr="00AA2A54">
              <w:rPr>
                <w:lang w:val="cy-GB"/>
              </w:rPr>
              <w:fldChar w:fldCharType="begin"/>
            </w:r>
            <w:r w:rsidRPr="00AA2A54">
              <w:rPr>
                <w:b w:val="0"/>
                <w:lang w:val="cy-GB"/>
              </w:rPr>
              <w:instrText xml:space="preserve"> SEQ Figure \* ARABIC </w:instrText>
            </w:r>
            <w:r w:rsidRPr="00AA2A54">
              <w:rPr>
                <w:lang w:val="cy-GB"/>
              </w:rPr>
              <w:fldChar w:fldCharType="separate"/>
            </w:r>
            <w:r w:rsidR="00FB34EE">
              <w:rPr>
                <w:b w:val="0"/>
                <w:noProof/>
                <w:lang w:val="cy-GB"/>
              </w:rPr>
              <w:t>15</w:t>
            </w:r>
            <w:r w:rsidRPr="00AA2A54">
              <w:rPr>
                <w:noProof/>
                <w:lang w:val="cy-GB"/>
              </w:rPr>
              <w:fldChar w:fldCharType="end"/>
            </w:r>
            <w:bookmarkEnd w:id="15"/>
            <w:r w:rsidRPr="00AA2A54">
              <w:rPr>
                <w:b w:val="0"/>
                <w:lang w:val="cy-GB"/>
              </w:rPr>
              <w:t xml:space="preserve">: </w:t>
            </w:r>
            <w:r w:rsidR="00536BEB" w:rsidRPr="00AA2A54">
              <w:rPr>
                <w:b w:val="0"/>
                <w:lang w:val="cy-GB"/>
              </w:rPr>
              <w:t xml:space="preserve">Amcangyfrif o gyfraniad y Rhaglen UY at y pellter a deithiwyd </w:t>
            </w:r>
            <w:r w:rsidRPr="00AA2A54">
              <w:rPr>
                <w:b w:val="0"/>
                <w:lang w:val="cy-GB"/>
              </w:rPr>
              <w:t>(</w:t>
            </w:r>
            <w:r w:rsidR="00536BEB" w:rsidRPr="00AA2A54">
              <w:rPr>
                <w:b w:val="0"/>
                <w:lang w:val="cy-GB"/>
              </w:rPr>
              <w:t>a</w:t>
            </w:r>
            <w:r w:rsidRPr="00AA2A54">
              <w:rPr>
                <w:b w:val="0"/>
                <w:lang w:val="cy-GB"/>
              </w:rPr>
              <w:t>m</w:t>
            </w:r>
            <w:r w:rsidR="00536BEB" w:rsidRPr="00AA2A54">
              <w:rPr>
                <w:b w:val="0"/>
                <w:lang w:val="cy-GB"/>
              </w:rPr>
              <w:t>s</w:t>
            </w:r>
            <w:r w:rsidRPr="00AA2A54">
              <w:rPr>
                <w:b w:val="0"/>
                <w:lang w:val="cy-GB"/>
              </w:rPr>
              <w:t>e</w:t>
            </w:r>
            <w:r w:rsidR="00536BEB" w:rsidRPr="00AA2A54">
              <w:rPr>
                <w:b w:val="0"/>
                <w:lang w:val="cy-GB"/>
              </w:rPr>
              <w:t>r</w:t>
            </w:r>
            <w:r w:rsidRPr="00AA2A54">
              <w:rPr>
                <w:b w:val="0"/>
                <w:lang w:val="cy-GB"/>
              </w:rPr>
              <w:t xml:space="preserve"> 2) (M n=4 to 5)</w:t>
            </w:r>
          </w:p>
          <w:p w:rsidR="007B538E" w:rsidRPr="00AA2A54" w:rsidRDefault="007B538E" w:rsidP="0081123D">
            <w:pPr>
              <w:pStyle w:val="Caption"/>
              <w:keepNext/>
              <w:rPr>
                <w:b w:val="0"/>
                <w:lang w:val="cy-GB"/>
              </w:rPr>
            </w:pPr>
          </w:p>
        </w:tc>
      </w:tr>
    </w:tbl>
    <w:p w:rsidR="00C8762A" w:rsidRPr="00AA2A54" w:rsidRDefault="00363036" w:rsidP="00C8762A">
      <w:pPr>
        <w:rPr>
          <w:lang w:val="cy-GB"/>
        </w:rPr>
      </w:pPr>
      <w:r w:rsidRPr="00AA2A54">
        <w:rPr>
          <w:noProof/>
          <w:lang w:eastAsia="en-GB"/>
        </w:rPr>
        <mc:AlternateContent>
          <mc:Choice Requires="wpg">
            <w:drawing>
              <wp:inline distT="0" distB="0" distL="0" distR="0" wp14:anchorId="21B53FF5" wp14:editId="302DEA96">
                <wp:extent cx="5784227" cy="1882776"/>
                <wp:effectExtent l="0" t="0" r="6985" b="3175"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227" cy="1882776"/>
                          <a:chOff x="0" y="0"/>
                          <a:chExt cx="5784227" cy="1882776"/>
                        </a:xfrm>
                      </wpg:grpSpPr>
                      <wpg:grpSp>
                        <wpg:cNvPr id="260" name="Group 260"/>
                        <wpg:cNvGrpSpPr/>
                        <wpg:grpSpPr>
                          <a:xfrm>
                            <a:off x="0" y="0"/>
                            <a:ext cx="5784227" cy="1882776"/>
                            <a:chOff x="0" y="0"/>
                            <a:chExt cx="5784227" cy="1882776"/>
                          </a:xfrm>
                        </wpg:grpSpPr>
                        <pic:pic xmlns:pic="http://schemas.openxmlformats.org/drawingml/2006/picture">
                          <pic:nvPicPr>
                            <pic:cNvPr id="259" name="Picture 2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04502" y="1"/>
                              <a:ext cx="2879725" cy="18827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56" name="Picture 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79725" cy="18827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2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45076"/>
                            <a:ext cx="754346" cy="249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123D" w:rsidRPr="00C664A2" w:rsidRDefault="0081123D" w:rsidP="003630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+9%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1B53FF5" id="Group 276" o:spid="_x0000_s1059" style="width:455.45pt;height:148.25pt;mso-position-horizontal-relative:char;mso-position-vertical-relative:line" coordsize="57842,18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">
                <v:group id="Group 260" o:spid="_x0000_s1060" style="position:absolute;width:57842;height:18827" coordsize="57842,18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Picture 259" o:spid="_x0000_s1061" type="#_x0000_t75" style="position:absolute;left:29045;width:28797;height:18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Gr8/HAAAA3AAAAA8AAABkcnMvZG93bnJldi54bWxEj0FrwkAUhO9C/8PyCr1I3Riw2NRVxFZU&#10;0IPRHnp7ZF+TtNm3aXbV6K93C4LHYWa+YUaT1lTiSI0rLSvo9yIQxJnVJecK9rv58xCE88gaK8uk&#10;4EwOJuOHzggTbU+8pWPqcxEg7BJUUHhfJ1K6rCCDrmdr4uB928agD7LJpW7wFOCmknEUvUiDJYeF&#10;AmuaFZT9pgej4N19bXT8QavPck1drv4u88X0R6mnx3b6BsJT6+/hW3upFcSDV/g/E46AHF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KGr8/HAAAA3AAAAA8AAAAAAAAAAAAA&#10;AAAAnwIAAGRycy9kb3ducmV2LnhtbFBLBQYAAAAABAAEAPcAAACTAwAAAAA=&#10;">
                    <v:imagedata r:id="rId41" o:title=""/>
                    <v:path arrowok="t"/>
                  </v:shape>
                  <v:shape id="Picture 256" o:spid="_x0000_s1062" type="#_x0000_t75" style="position:absolute;width:28797;height:18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hIZrDAAAA3AAAAA8AAABkcnMvZG93bnJldi54bWxEj0+LwjAUxO+C3yE8YS+iqcKqVKOIIO56&#10;W//cH82zqTYvpYlt99tvBGGPw8z8hlltOluKhmpfOFYwGScgiDOnC84VXM770QKED8gaS8ek4Jc8&#10;bNb93gpT7Vr+oeYUchEh7FNUYEKoUil9ZsiiH7uKOHo3V1sMUda51DW2EW5LOU2SmbRYcFwwWNHO&#10;UPY4PW2k5KadbGl+uGbN8X51x+f5/j1U6mPQbZcgAnXhP/xuf2kF088ZvM7EI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EhmsMAAADcAAAADwAAAAAAAAAAAAAAAACf&#10;AgAAZHJzL2Rvd25yZXYueG1sUEsFBgAAAAAEAAQA9wAAAI8DAAAAAA==&#10;">
                    <v:imagedata r:id="rId42" o:title=""/>
                    <v:path arrowok="t"/>
                  </v:shape>
                </v:group>
                <v:shape id="_x0000_s1063" type="#_x0000_t202" style="position:absolute;left:18288;top:450;width:7543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ue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fI6g/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ErnnEAAAA3AAAAA8AAAAAAAAAAAAAAAAAmAIAAGRycy9k&#10;b3ducmV2LnhtbFBLBQYAAAAABAAEAPUAAACJAwAAAAA=&#10;" filled="f" stroked="f">
                  <v:textbox>
                    <w:txbxContent>
                      <w:p w:rsidR="0081123D" w:rsidRPr="00C664A2" w:rsidRDefault="0081123D" w:rsidP="003630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+9%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57C48" w:rsidRPr="00AA2A54" w:rsidRDefault="00536BEB" w:rsidP="00157C48">
      <w:pPr>
        <w:pStyle w:val="Heading4"/>
        <w:rPr>
          <w:lang w:val="cy-GB"/>
        </w:rPr>
      </w:pPr>
      <w:r w:rsidRPr="00AA2A54">
        <w:rPr>
          <w:lang w:val="cy-GB"/>
        </w:rPr>
        <w:t>Hyder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0"/>
        <w:gridCol w:w="3254"/>
      </w:tblGrid>
      <w:tr w:rsidR="006B4C2A" w:rsidRPr="00AA2A54" w:rsidTr="008112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60" w:type="dxa"/>
            <w:shd w:val="clear" w:color="auto" w:fill="auto"/>
          </w:tcPr>
          <w:p w:rsidR="006B4C2A" w:rsidRPr="00AA2A54" w:rsidRDefault="006B4C2A" w:rsidP="0081123D">
            <w:pPr>
              <w:pStyle w:val="Caption"/>
              <w:keepNext/>
              <w:rPr>
                <w:b w:val="0"/>
                <w:lang w:val="cy-GB"/>
              </w:rPr>
            </w:pPr>
            <w:bookmarkStart w:id="16" w:name="_Ref525145133"/>
            <w:r w:rsidRPr="00AA2A54">
              <w:rPr>
                <w:b w:val="0"/>
                <w:lang w:val="cy-GB"/>
              </w:rPr>
              <w:t>F</w:t>
            </w:r>
            <w:r w:rsidR="00536BEB" w:rsidRPr="00AA2A54">
              <w:rPr>
                <w:b w:val="0"/>
                <w:lang w:val="cy-GB"/>
              </w:rPr>
              <w:t>f</w:t>
            </w:r>
            <w:r w:rsidRPr="00AA2A54">
              <w:rPr>
                <w:b w:val="0"/>
                <w:lang w:val="cy-GB"/>
              </w:rPr>
              <w:t xml:space="preserve">igur </w:t>
            </w:r>
            <w:r w:rsidRPr="00AA2A54">
              <w:rPr>
                <w:lang w:val="cy-GB"/>
              </w:rPr>
              <w:fldChar w:fldCharType="begin"/>
            </w:r>
            <w:r w:rsidRPr="00AA2A54">
              <w:rPr>
                <w:b w:val="0"/>
                <w:lang w:val="cy-GB"/>
              </w:rPr>
              <w:instrText xml:space="preserve"> SEQ Figure \* ARABIC </w:instrText>
            </w:r>
            <w:r w:rsidRPr="00AA2A54">
              <w:rPr>
                <w:lang w:val="cy-GB"/>
              </w:rPr>
              <w:fldChar w:fldCharType="separate"/>
            </w:r>
            <w:r w:rsidR="00FB34EE">
              <w:rPr>
                <w:b w:val="0"/>
                <w:noProof/>
                <w:lang w:val="cy-GB"/>
              </w:rPr>
              <w:t>16</w:t>
            </w:r>
            <w:r w:rsidRPr="00AA2A54">
              <w:rPr>
                <w:noProof/>
                <w:lang w:val="cy-GB"/>
              </w:rPr>
              <w:fldChar w:fldCharType="end"/>
            </w:r>
            <w:bookmarkEnd w:id="16"/>
            <w:r w:rsidRPr="00AA2A54">
              <w:rPr>
                <w:b w:val="0"/>
                <w:lang w:val="cy-GB"/>
              </w:rPr>
              <w:t xml:space="preserve">: </w:t>
            </w:r>
            <w:r w:rsidR="00536BEB" w:rsidRPr="00AA2A54">
              <w:rPr>
                <w:b w:val="0"/>
                <w:lang w:val="cy-GB"/>
              </w:rPr>
              <w:t>Pellter a deithiwyd o ran hyder gweithwyr cymdeithasol</w:t>
            </w:r>
            <w:r w:rsidRPr="00AA2A54">
              <w:rPr>
                <w:b w:val="0"/>
                <w:lang w:val="cy-GB"/>
              </w:rPr>
              <w:t xml:space="preserve"> (</w:t>
            </w:r>
            <w:r w:rsidR="00536BEB" w:rsidRPr="00AA2A54">
              <w:rPr>
                <w:b w:val="0"/>
                <w:lang w:val="cy-GB"/>
              </w:rPr>
              <w:t>amser</w:t>
            </w:r>
            <w:r w:rsidRPr="00AA2A54">
              <w:rPr>
                <w:b w:val="0"/>
                <w:lang w:val="cy-GB"/>
              </w:rPr>
              <w:t xml:space="preserve"> 1 </w:t>
            </w:r>
            <w:r w:rsidR="00536BEB" w:rsidRPr="00AA2A54">
              <w:rPr>
                <w:b w:val="0"/>
                <w:lang w:val="cy-GB"/>
              </w:rPr>
              <w:t>i amser</w:t>
            </w:r>
            <w:r w:rsidRPr="00AA2A54">
              <w:rPr>
                <w:b w:val="0"/>
                <w:lang w:val="cy-GB"/>
              </w:rPr>
              <w:t xml:space="preserve"> 2) (M n=5)</w:t>
            </w:r>
          </w:p>
          <w:p w:rsidR="006B4C2A" w:rsidRPr="00AA2A54" w:rsidRDefault="006B4C2A" w:rsidP="0081123D">
            <w:pPr>
              <w:pStyle w:val="Caption"/>
              <w:keepNext/>
              <w:rPr>
                <w:b w:val="0"/>
                <w:lang w:val="cy-GB"/>
              </w:rPr>
            </w:pPr>
          </w:p>
        </w:tc>
        <w:tc>
          <w:tcPr>
            <w:tcW w:w="3254" w:type="dxa"/>
            <w:shd w:val="clear" w:color="auto" w:fill="auto"/>
          </w:tcPr>
          <w:p w:rsidR="006B4C2A" w:rsidRPr="00AA2A54" w:rsidRDefault="006B4C2A" w:rsidP="0081123D">
            <w:pPr>
              <w:pStyle w:val="Caption"/>
              <w:keepNext/>
              <w:rPr>
                <w:b w:val="0"/>
                <w:lang w:val="cy-GB"/>
              </w:rPr>
            </w:pPr>
            <w:bookmarkStart w:id="17" w:name="_Ref525145135"/>
            <w:r w:rsidRPr="00AA2A54">
              <w:rPr>
                <w:b w:val="0"/>
                <w:lang w:val="cy-GB"/>
              </w:rPr>
              <w:t>F</w:t>
            </w:r>
            <w:r w:rsidR="00536BEB" w:rsidRPr="00AA2A54">
              <w:rPr>
                <w:b w:val="0"/>
                <w:lang w:val="cy-GB"/>
              </w:rPr>
              <w:t>f</w:t>
            </w:r>
            <w:r w:rsidRPr="00AA2A54">
              <w:rPr>
                <w:b w:val="0"/>
                <w:lang w:val="cy-GB"/>
              </w:rPr>
              <w:t xml:space="preserve">igur </w:t>
            </w:r>
            <w:r w:rsidRPr="00AA2A54">
              <w:rPr>
                <w:lang w:val="cy-GB"/>
              </w:rPr>
              <w:fldChar w:fldCharType="begin"/>
            </w:r>
            <w:r w:rsidRPr="00AA2A54">
              <w:rPr>
                <w:b w:val="0"/>
                <w:lang w:val="cy-GB"/>
              </w:rPr>
              <w:instrText xml:space="preserve"> SEQ Figure \* ARABIC </w:instrText>
            </w:r>
            <w:r w:rsidRPr="00AA2A54">
              <w:rPr>
                <w:lang w:val="cy-GB"/>
              </w:rPr>
              <w:fldChar w:fldCharType="separate"/>
            </w:r>
            <w:r w:rsidR="00FB34EE">
              <w:rPr>
                <w:b w:val="0"/>
                <w:noProof/>
                <w:lang w:val="cy-GB"/>
              </w:rPr>
              <w:t>17</w:t>
            </w:r>
            <w:r w:rsidRPr="00AA2A54">
              <w:rPr>
                <w:noProof/>
                <w:lang w:val="cy-GB"/>
              </w:rPr>
              <w:fldChar w:fldCharType="end"/>
            </w:r>
            <w:bookmarkEnd w:id="17"/>
            <w:r w:rsidRPr="00AA2A54">
              <w:rPr>
                <w:b w:val="0"/>
                <w:lang w:val="cy-GB"/>
              </w:rPr>
              <w:t xml:space="preserve">: </w:t>
            </w:r>
            <w:r w:rsidR="00536BEB" w:rsidRPr="00AA2A54">
              <w:rPr>
                <w:b w:val="0"/>
                <w:lang w:val="cy-GB"/>
              </w:rPr>
              <w:t>Amcangyfrif o gyfraniad y Rhaglen UY at y pellter a deithiwyd</w:t>
            </w:r>
            <w:r w:rsidRPr="00AA2A54">
              <w:rPr>
                <w:b w:val="0"/>
                <w:lang w:val="cy-GB"/>
              </w:rPr>
              <w:t xml:space="preserve"> (</w:t>
            </w:r>
            <w:r w:rsidR="00536BEB" w:rsidRPr="00AA2A54">
              <w:rPr>
                <w:b w:val="0"/>
                <w:lang w:val="cy-GB"/>
              </w:rPr>
              <w:t>a</w:t>
            </w:r>
            <w:r w:rsidRPr="00AA2A54">
              <w:rPr>
                <w:b w:val="0"/>
                <w:lang w:val="cy-GB"/>
              </w:rPr>
              <w:t>m</w:t>
            </w:r>
            <w:r w:rsidR="00536BEB" w:rsidRPr="00AA2A54">
              <w:rPr>
                <w:b w:val="0"/>
                <w:lang w:val="cy-GB"/>
              </w:rPr>
              <w:t>s</w:t>
            </w:r>
            <w:r w:rsidRPr="00AA2A54">
              <w:rPr>
                <w:b w:val="0"/>
                <w:lang w:val="cy-GB"/>
              </w:rPr>
              <w:t>e</w:t>
            </w:r>
            <w:r w:rsidR="00536BEB" w:rsidRPr="00AA2A54">
              <w:rPr>
                <w:b w:val="0"/>
                <w:lang w:val="cy-GB"/>
              </w:rPr>
              <w:t>r</w:t>
            </w:r>
            <w:r w:rsidRPr="00AA2A54">
              <w:rPr>
                <w:b w:val="0"/>
                <w:lang w:val="cy-GB"/>
              </w:rPr>
              <w:t xml:space="preserve"> 2). (M n=5)</w:t>
            </w:r>
          </w:p>
          <w:p w:rsidR="006B4C2A" w:rsidRPr="00AA2A54" w:rsidRDefault="006B4C2A" w:rsidP="0081123D">
            <w:pPr>
              <w:pStyle w:val="Caption"/>
              <w:keepNext/>
              <w:rPr>
                <w:b w:val="0"/>
                <w:lang w:val="cy-GB"/>
              </w:rPr>
            </w:pPr>
          </w:p>
        </w:tc>
      </w:tr>
    </w:tbl>
    <w:p w:rsidR="007B2DFF" w:rsidRPr="00AA2A54" w:rsidRDefault="00363036" w:rsidP="007B2DFF">
      <w:pPr>
        <w:rPr>
          <w:lang w:val="cy-GB"/>
        </w:rPr>
      </w:pPr>
      <w:r w:rsidRPr="00AA2A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23C562" wp14:editId="6C8D44CC">
                <wp:simplePos x="0" y="0"/>
                <wp:positionH relativeFrom="column">
                  <wp:posOffset>1740544</wp:posOffset>
                </wp:positionH>
                <wp:positionV relativeFrom="paragraph">
                  <wp:posOffset>29934</wp:posOffset>
                </wp:positionV>
                <wp:extent cx="754274" cy="249001"/>
                <wp:effectExtent l="0" t="0" r="0" b="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274" cy="2490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23D" w:rsidRPr="00C664A2" w:rsidRDefault="0081123D" w:rsidP="0036303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+6%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23C562" id="_x0000_s1064" type="#_x0000_t202" style="position:absolute;margin-left:137.05pt;margin-top:2.35pt;width:59.4pt;height:19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" filled="f" stroked="f">
                <v:textbox>
                  <w:txbxContent>
                    <w:p w:rsidR="0081123D" w:rsidRPr="00C664A2" w:rsidRDefault="0081123D" w:rsidP="0036303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+6%</w:t>
                      </w:r>
                    </w:p>
                  </w:txbxContent>
                </v:textbox>
              </v:shape>
            </w:pict>
          </mc:Fallback>
        </mc:AlternateContent>
      </w:r>
      <w:r w:rsidR="006F5DCD" w:rsidRPr="00AA2A54">
        <w:rPr>
          <w:noProof/>
          <w:lang w:eastAsia="en-GB"/>
        </w:rPr>
        <mc:AlternateContent>
          <mc:Choice Requires="wpg">
            <w:drawing>
              <wp:inline distT="0" distB="0" distL="0" distR="0" wp14:anchorId="7BA04DBF" wp14:editId="02952AD1">
                <wp:extent cx="5719865" cy="1843767"/>
                <wp:effectExtent l="0" t="0" r="0" b="4445"/>
                <wp:docPr id="263" name="Group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865" cy="1843767"/>
                          <a:chOff x="0" y="0"/>
                          <a:chExt cx="5890560" cy="1898736"/>
                        </a:xfrm>
                      </wpg:grpSpPr>
                      <pic:pic xmlns:pic="http://schemas.openxmlformats.org/drawingml/2006/picture">
                        <pic:nvPicPr>
                          <pic:cNvPr id="262" name="Picture 26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0835" y="15961"/>
                            <a:ext cx="2879725" cy="1882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1" name="Picture 26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1882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5A926B72" id="Group 263" o:spid="_x0000_s1026" style="width:450.4pt;height:145.2pt;mso-position-horizontal-relative:char;mso-position-vertical-relative:line" coordsize="58905,18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">
                <v:shape id="Picture 262" o:spid="_x0000_s1027" type="#_x0000_t75" style="position:absolute;left:30108;top:159;width:28797;height:18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">
                  <v:imagedata r:id="rId45" o:title=""/>
                </v:shape>
                <v:shape id="Picture 261" o:spid="_x0000_s1028" type="#_x0000_t75" style="position:absolute;width:28797;height:18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">
                  <v:imagedata r:id="rId46" o:title=""/>
                </v:shape>
                <w10:anchorlock/>
              </v:group>
            </w:pict>
          </mc:Fallback>
        </mc:AlternateContent>
      </w:r>
    </w:p>
    <w:p w:rsidR="00074410" w:rsidRPr="00AA2A54" w:rsidRDefault="00074410" w:rsidP="00074410">
      <w:pPr>
        <w:rPr>
          <w:lang w:val="cy-GB"/>
        </w:rPr>
      </w:pPr>
    </w:p>
    <w:p w:rsidR="00157C48" w:rsidRPr="00AA2A54" w:rsidRDefault="00536BEB" w:rsidP="00157C48">
      <w:pPr>
        <w:pStyle w:val="Heading2"/>
        <w:rPr>
          <w:lang w:val="cy-GB"/>
        </w:rPr>
      </w:pPr>
      <w:r w:rsidRPr="00AA2A54">
        <w:rPr>
          <w:lang w:val="cy-GB"/>
        </w:rPr>
        <w:t xml:space="preserve">Rhaglen Gwaith </w:t>
      </w:r>
      <w:r w:rsidR="00157C48" w:rsidRPr="00AA2A54">
        <w:rPr>
          <w:lang w:val="cy-GB"/>
        </w:rPr>
        <w:t>C</w:t>
      </w:r>
      <w:r w:rsidRPr="00AA2A54">
        <w:rPr>
          <w:lang w:val="cy-GB"/>
        </w:rPr>
        <w:t>ymdeithasol Ymgynghorol</w:t>
      </w:r>
    </w:p>
    <w:p w:rsidR="00074410" w:rsidRPr="00AA2A54" w:rsidRDefault="00536BEB" w:rsidP="00074410">
      <w:pPr>
        <w:rPr>
          <w:lang w:val="cy-GB"/>
        </w:rPr>
      </w:pPr>
      <w:bookmarkStart w:id="18" w:name="_Ref524686813"/>
      <w:r w:rsidRPr="00AA2A54">
        <w:rPr>
          <w:lang w:val="cy-GB"/>
        </w:rPr>
        <w:t>Roedd maint y sampl yn rhy fach i wneud unrhyw ddadansoddiad o’r pellter a deithiwyd a chyfraniad cymharol y Rhaglen GCY</w:t>
      </w:r>
      <w:r w:rsidR="00074410" w:rsidRPr="00AA2A54">
        <w:rPr>
          <w:lang w:val="cy-GB"/>
        </w:rPr>
        <w:t>.</w:t>
      </w:r>
    </w:p>
    <w:p w:rsidR="005049C6" w:rsidRPr="00AA2A54" w:rsidRDefault="00FB6A7F" w:rsidP="00820669">
      <w:pPr>
        <w:pStyle w:val="Heading2"/>
        <w:rPr>
          <w:lang w:val="cy-GB"/>
        </w:rPr>
      </w:pPr>
      <w:r w:rsidRPr="00AA2A54">
        <w:rPr>
          <w:lang w:val="cy-GB"/>
        </w:rPr>
        <w:t>Gwybodaeth ansoddol ychwanegol</w:t>
      </w:r>
    </w:p>
    <w:p w:rsidR="004012D3" w:rsidRPr="00AA2A54" w:rsidRDefault="00A131D4" w:rsidP="005049C6">
      <w:pPr>
        <w:rPr>
          <w:lang w:val="cy-GB"/>
        </w:rPr>
      </w:pPr>
      <w:r w:rsidRPr="00AA2A54">
        <w:rPr>
          <w:lang w:val="cy-GB"/>
        </w:rPr>
        <w:t>Darparwyd</w:t>
      </w:r>
      <w:r w:rsidR="0030384F" w:rsidRPr="00AA2A54">
        <w:rPr>
          <w:lang w:val="cy-GB"/>
        </w:rPr>
        <w:t xml:space="preserve"> ychydig bach o ddata ansoddol gan weithwyr cymdeithasol a rheolwyr fel rhan o’u hymatebion i’r dulliau mesur effaith. Archwilir y rhain yn llawn yn y prif adroddiad. Rhoddir crynodeb yma.</w:t>
      </w:r>
    </w:p>
    <w:p w:rsidR="005049C6" w:rsidRPr="00AA2A54" w:rsidRDefault="0030384F" w:rsidP="005049C6">
      <w:pPr>
        <w:rPr>
          <w:lang w:val="cy-GB"/>
        </w:rPr>
      </w:pPr>
      <w:r w:rsidRPr="00AA2A54">
        <w:rPr>
          <w:lang w:val="cy-GB"/>
        </w:rPr>
        <w:lastRenderedPageBreak/>
        <w:t xml:space="preserve">Soniodd unigolion am dri o gryfderau’r </w:t>
      </w:r>
      <w:r w:rsidR="00AB17D6" w:rsidRPr="00AA2A54">
        <w:rPr>
          <w:lang w:val="cy-GB"/>
        </w:rPr>
        <w:t>F</w:t>
      </w:r>
      <w:r w:rsidRPr="00AA2A54">
        <w:rPr>
          <w:lang w:val="cy-GB"/>
        </w:rPr>
        <w:t>f</w:t>
      </w:r>
      <w:r w:rsidR="00AB17D6" w:rsidRPr="00AA2A54">
        <w:rPr>
          <w:lang w:val="cy-GB"/>
        </w:rPr>
        <w:t>ramw</w:t>
      </w:r>
      <w:r w:rsidRPr="00AA2A54">
        <w:rPr>
          <w:lang w:val="cy-GB"/>
        </w:rPr>
        <w:t>aith na chynhwyswyd yng ngwerthusiadau’r blynyddoedd blaenorol</w:t>
      </w:r>
      <w:r w:rsidR="005049C6" w:rsidRPr="00AA2A54">
        <w:rPr>
          <w:lang w:val="cy-GB"/>
        </w:rPr>
        <w:t>:</w:t>
      </w:r>
    </w:p>
    <w:p w:rsidR="0030384F" w:rsidRPr="00AA2A54" w:rsidRDefault="0030384F" w:rsidP="000D2DD4">
      <w:pPr>
        <w:pStyle w:val="Bullet1"/>
        <w:rPr>
          <w:lang w:val="cy-GB"/>
        </w:rPr>
      </w:pPr>
      <w:r w:rsidRPr="00AA2A54">
        <w:rPr>
          <w:lang w:val="cy-GB"/>
        </w:rPr>
        <w:t xml:space="preserve">Mewn blynyddoedd blaenorol, mae’r ffocws ar ymchwil annibynnol, yn seiliedig ar ymarfer wedi’i godi gan weithwyr cymdeithasol, rheolwyr a rhanddeiliaid ehangach. Amlygwyd hyn hefyd gan ymatebwyr i’r dulliau mesur ym Mlwyddyn 4, ond fe wnaeth unigolion hefyd ganmol y cyfleoedd yr oedd rhaglenni’n eu darparu i deilwra astudiaethau trwy ddewis modiwlau a thrwy deilwra aseiniadau i fod yn berthnasol i’w rolau a’u diddordebau eu hunain. </w:t>
      </w:r>
    </w:p>
    <w:p w:rsidR="0030384F" w:rsidRPr="00AA2A54" w:rsidRDefault="0030384F" w:rsidP="000D2DD4">
      <w:pPr>
        <w:pStyle w:val="Bullet1"/>
        <w:rPr>
          <w:lang w:val="cy-GB"/>
        </w:rPr>
      </w:pPr>
      <w:r w:rsidRPr="00AA2A54">
        <w:rPr>
          <w:lang w:val="cy-GB"/>
        </w:rPr>
        <w:t xml:space="preserve">Roedd dau weithiwr cymdeithasol (a oedd yn cyfranogi yn y rhaglenni PA a UY) yn gadarnhaol hefyd ynghylch y ffordd yr oedd ymgysylltu â’r Fframwaith DAPP wedi cynyddu’u mynediad </w:t>
      </w:r>
      <w:r w:rsidR="0044439E">
        <w:rPr>
          <w:lang w:val="cy-GB"/>
        </w:rPr>
        <w:t xml:space="preserve">at </w:t>
      </w:r>
      <w:r w:rsidRPr="00AA2A54">
        <w:rPr>
          <w:lang w:val="cy-GB"/>
        </w:rPr>
        <w:t>ymchwil ddiweddar</w:t>
      </w:r>
      <w:r w:rsidR="0044439E">
        <w:rPr>
          <w:lang w:val="cy-GB"/>
        </w:rPr>
        <w:t xml:space="preserve"> ac </w:t>
      </w:r>
      <w:r w:rsidR="0044439E" w:rsidRPr="00AA2A54">
        <w:rPr>
          <w:lang w:val="cy-GB"/>
        </w:rPr>
        <w:t xml:space="preserve">ymgysylltiad </w:t>
      </w:r>
      <w:r w:rsidR="0044439E">
        <w:rPr>
          <w:rFonts w:cs="Arial"/>
          <w:lang w:val="cy-GB"/>
        </w:rPr>
        <w:t>â</w:t>
      </w:r>
      <w:r w:rsidR="0044439E">
        <w:rPr>
          <w:lang w:val="cy-GB"/>
        </w:rPr>
        <w:t xml:space="preserve"> hi</w:t>
      </w:r>
      <w:r w:rsidRPr="00AA2A54">
        <w:rPr>
          <w:lang w:val="cy-GB"/>
        </w:rPr>
        <w:t>.</w:t>
      </w:r>
    </w:p>
    <w:p w:rsidR="005049C6" w:rsidRPr="00AA2A54" w:rsidRDefault="0030384F" w:rsidP="00FB4366">
      <w:pPr>
        <w:pStyle w:val="Bullet1"/>
        <w:rPr>
          <w:lang w:val="cy-GB"/>
        </w:rPr>
      </w:pPr>
      <w:r w:rsidRPr="00AA2A54">
        <w:rPr>
          <w:lang w:val="cy-GB"/>
        </w:rPr>
        <w:t>Hefyd, fe wnaeth un gweithiwr cymdeithasol ganmol cymorth un-i-un yr oedd wedi’i gael (agwedd nad yw wedi’i nodi fel cryfder mewn adroddiadau blaenorol). Fodd bynnag, awgrymodd rhai eraill, er bod y cymorth un-i-un presennol i’w groesawu ac yn fuddiol, y dylai fod mwy ohono.</w:t>
      </w:r>
    </w:p>
    <w:p w:rsidR="005049C6" w:rsidRPr="00AA2A54" w:rsidRDefault="00D5624B" w:rsidP="00820669">
      <w:pPr>
        <w:rPr>
          <w:lang w:val="cy-GB"/>
        </w:rPr>
      </w:pPr>
      <w:r w:rsidRPr="00AA2A54">
        <w:rPr>
          <w:lang w:val="cy-GB"/>
        </w:rPr>
        <w:t xml:space="preserve">Yn ogystal, awgrymwyd maes i’w ddatblygu yn y dyfodol gan ddau weithiwr cymdeithasol (a oedd wedi cyfranogi yn y rhaglenni YP ac UY). Disgrifiodd y ddau weithiwr cymdeithasol y modd yr oedd y rhaglenni wedi methu ennyn eu diddordeb. Dywedodd y gweithiwr cymdeithasol a oedd wedi cwblhau’r Rhaglen YP nad oedd wedi gweld y Rhaglen YP yn ddifyr o gymharu â’r Rhaglen Gadarnhau, a welwyd </w:t>
      </w:r>
      <w:r w:rsidR="0044439E">
        <w:rPr>
          <w:lang w:val="cy-GB"/>
        </w:rPr>
        <w:t xml:space="preserve">yn </w:t>
      </w:r>
      <w:r w:rsidRPr="00AA2A54">
        <w:rPr>
          <w:lang w:val="cy-GB"/>
        </w:rPr>
        <w:t>rhaglen ddefnyddiol.</w:t>
      </w:r>
      <w:r w:rsidR="005049C6" w:rsidRPr="00AA2A54">
        <w:rPr>
          <w:lang w:val="cy-GB"/>
        </w:rPr>
        <w:t xml:space="preserve"> </w:t>
      </w:r>
    </w:p>
    <w:p w:rsidR="005049C6" w:rsidRPr="00AA2A54" w:rsidRDefault="005049C6" w:rsidP="005049C6">
      <w:pPr>
        <w:rPr>
          <w:lang w:val="cy-GB"/>
        </w:rPr>
      </w:pPr>
    </w:p>
    <w:bookmarkEnd w:id="18"/>
    <w:p w:rsidR="00A1273F" w:rsidRPr="00AA2A54" w:rsidRDefault="00FB6A7F" w:rsidP="00A1273F">
      <w:pPr>
        <w:pStyle w:val="Heading1"/>
        <w:rPr>
          <w:lang w:val="cy-GB"/>
        </w:rPr>
      </w:pPr>
      <w:r w:rsidRPr="00AA2A54">
        <w:rPr>
          <w:lang w:val="cy-GB"/>
        </w:rPr>
        <w:t>Argymhellion</w:t>
      </w:r>
    </w:p>
    <w:p w:rsidR="00BA541B" w:rsidRPr="00AA2A54" w:rsidRDefault="008F7ECF" w:rsidP="00BA541B">
      <w:pPr>
        <w:rPr>
          <w:lang w:val="cy-GB"/>
        </w:rPr>
      </w:pPr>
      <w:r w:rsidRPr="00AA2A54">
        <w:rPr>
          <w:rFonts w:eastAsiaTheme="minorHAnsi" w:cs="Arial"/>
          <w:lang w:val="cy-GB"/>
        </w:rPr>
        <w:t xml:space="preserve">Cynigiwyd pump o argymhellion gan adroddiad Blwyddyn 3. Nodir manylion y rhain yn Ffigur </w:t>
      </w:r>
      <w:r w:rsidRPr="00AA2A54">
        <w:rPr>
          <w:rFonts w:eastAsiaTheme="minorHAnsi" w:cs="Arial"/>
          <w:noProof/>
          <w:lang w:val="cy-GB"/>
        </w:rPr>
        <w:t>19</w:t>
      </w:r>
      <w:r w:rsidRPr="00AA2A54">
        <w:rPr>
          <w:rFonts w:eastAsiaTheme="minorHAnsi" w:cs="Arial"/>
          <w:lang w:val="cy-GB"/>
        </w:rPr>
        <w:t xml:space="preserve"> isod, ynghyd â sylwadau yn seiliedig ar dystiolaeth o werthusiad Blwyddyn 4, a sylwadau Gofal Cymdeithasol Cymru a darparwyr ynghylch eu gwaith parhaus i ddatblygu’r Fframwaith DAPP.</w:t>
      </w:r>
    </w:p>
    <w:p w:rsidR="00BA541B" w:rsidRPr="00AA2A54" w:rsidRDefault="00C12CC1" w:rsidP="00C12CC1">
      <w:pPr>
        <w:pStyle w:val="Caption"/>
        <w:rPr>
          <w:lang w:val="cy-GB"/>
        </w:rPr>
      </w:pPr>
      <w:bookmarkStart w:id="19" w:name="_Ref525203295"/>
      <w:r w:rsidRPr="00AA2A54">
        <w:rPr>
          <w:lang w:val="cy-GB"/>
        </w:rPr>
        <w:t>F</w:t>
      </w:r>
      <w:r w:rsidR="00FA13A4" w:rsidRPr="00AA2A54">
        <w:rPr>
          <w:lang w:val="cy-GB"/>
        </w:rPr>
        <w:t>f</w:t>
      </w:r>
      <w:r w:rsidRPr="00AA2A54">
        <w:rPr>
          <w:lang w:val="cy-GB"/>
        </w:rPr>
        <w:t xml:space="preserve">igur </w:t>
      </w:r>
      <w:r w:rsidR="00875C78" w:rsidRPr="00AA2A54">
        <w:rPr>
          <w:noProof/>
          <w:lang w:val="cy-GB"/>
        </w:rPr>
        <w:fldChar w:fldCharType="begin"/>
      </w:r>
      <w:r w:rsidR="00875C78" w:rsidRPr="00AA2A54">
        <w:rPr>
          <w:noProof/>
          <w:lang w:val="cy-GB"/>
        </w:rPr>
        <w:instrText xml:space="preserve"> SEQ Figure \* ARABIC </w:instrText>
      </w:r>
      <w:r w:rsidR="00875C78" w:rsidRPr="00AA2A54">
        <w:rPr>
          <w:noProof/>
          <w:lang w:val="cy-GB"/>
        </w:rPr>
        <w:fldChar w:fldCharType="separate"/>
      </w:r>
      <w:r w:rsidR="00FB34EE">
        <w:rPr>
          <w:noProof/>
          <w:lang w:val="cy-GB"/>
        </w:rPr>
        <w:t>18</w:t>
      </w:r>
      <w:r w:rsidR="00875C78" w:rsidRPr="00AA2A54">
        <w:rPr>
          <w:noProof/>
          <w:lang w:val="cy-GB"/>
        </w:rPr>
        <w:fldChar w:fldCharType="end"/>
      </w:r>
      <w:bookmarkEnd w:id="19"/>
      <w:r w:rsidRPr="00AA2A54">
        <w:rPr>
          <w:lang w:val="cy-GB"/>
        </w:rPr>
        <w:t xml:space="preserve">: </w:t>
      </w:r>
      <w:r w:rsidR="00FA13A4" w:rsidRPr="00AA2A54">
        <w:rPr>
          <w:lang w:val="cy-GB"/>
        </w:rPr>
        <w:t xml:space="preserve">Argymhellion </w:t>
      </w:r>
      <w:r w:rsidR="006027FB" w:rsidRPr="00AA2A54">
        <w:rPr>
          <w:lang w:val="cy-GB"/>
        </w:rPr>
        <w:t xml:space="preserve">sydd heb gael sylw o adroddiad Blwyddyn </w:t>
      </w:r>
      <w:r w:rsidRPr="00AA2A54">
        <w:rPr>
          <w:lang w:val="cy-GB"/>
        </w:rPr>
        <w:t xml:space="preserve">3 </w:t>
      </w:r>
      <w:r w:rsidR="006027FB" w:rsidRPr="00AA2A54">
        <w:rPr>
          <w:lang w:val="cy-GB"/>
        </w:rPr>
        <w:t>gyda sylwadau o werthusiad Blwyddyn</w:t>
      </w:r>
      <w:r w:rsidRPr="00AA2A54">
        <w:rPr>
          <w:lang w:val="cy-GB"/>
        </w:rPr>
        <w:t xml:space="preserve">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51"/>
        <w:gridCol w:w="4494"/>
      </w:tblGrid>
      <w:tr w:rsidR="00013561" w:rsidRPr="00AA2A54" w:rsidTr="004012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6320" w:type="dxa"/>
            <w:hideMark/>
          </w:tcPr>
          <w:p w:rsidR="00C12CC1" w:rsidRPr="00AA2A54" w:rsidRDefault="006027FB" w:rsidP="006027FB">
            <w:pPr>
              <w:rPr>
                <w:lang w:val="cy-GB"/>
              </w:rPr>
            </w:pPr>
            <w:r w:rsidRPr="00AA2A54">
              <w:rPr>
                <w:lang w:val="cy-GB"/>
              </w:rPr>
              <w:t xml:space="preserve">Argymhellion a gadwyd </w:t>
            </w:r>
            <w:r w:rsidRPr="00AA2A54">
              <w:rPr>
                <w:lang w:val="cy-GB"/>
              </w:rPr>
              <w:br/>
              <w:t>ym Mlwyddyn</w:t>
            </w:r>
            <w:r w:rsidR="00C12CC1" w:rsidRPr="00AA2A54">
              <w:rPr>
                <w:lang w:val="cy-GB"/>
              </w:rPr>
              <w:t xml:space="preserve"> 3</w:t>
            </w:r>
          </w:p>
        </w:tc>
        <w:tc>
          <w:tcPr>
            <w:tcW w:w="6320" w:type="dxa"/>
            <w:hideMark/>
          </w:tcPr>
          <w:p w:rsidR="00C12CC1" w:rsidRPr="00AA2A54" w:rsidRDefault="008F7ECF" w:rsidP="008F7ECF">
            <w:pPr>
              <w:spacing w:after="100"/>
              <w:rPr>
                <w:lang w:val="cy-GB"/>
              </w:rPr>
            </w:pPr>
            <w:r w:rsidRPr="00AA2A54">
              <w:rPr>
                <w:lang w:val="cy-GB"/>
              </w:rPr>
              <w:t>Sylw o Flwyddyn</w:t>
            </w:r>
            <w:r w:rsidR="00C12CC1" w:rsidRPr="00AA2A54">
              <w:rPr>
                <w:lang w:val="cy-GB"/>
              </w:rPr>
              <w:t xml:space="preserve"> 4</w:t>
            </w:r>
          </w:p>
        </w:tc>
      </w:tr>
      <w:tr w:rsidR="00013561" w:rsidRPr="00AA2A54" w:rsidTr="004012D3">
        <w:tc>
          <w:tcPr>
            <w:tcW w:w="6320" w:type="dxa"/>
            <w:hideMark/>
          </w:tcPr>
          <w:p w:rsidR="00C12CC1" w:rsidRPr="00AA2A54" w:rsidRDefault="006027FB" w:rsidP="006027FB">
            <w:pPr>
              <w:rPr>
                <w:lang w:val="cy-GB"/>
              </w:rPr>
            </w:pPr>
            <w:r w:rsidRPr="00AA2A54">
              <w:rPr>
                <w:lang w:val="cy-GB"/>
              </w:rPr>
              <w:t>Argymhelliad</w:t>
            </w:r>
            <w:r w:rsidR="00C12CC1" w:rsidRPr="00AA2A54">
              <w:rPr>
                <w:lang w:val="cy-GB"/>
              </w:rPr>
              <w:t xml:space="preserve"> 1: </w:t>
            </w:r>
            <w:r w:rsidRPr="00AA2A54">
              <w:rPr>
                <w:lang w:val="cy-GB"/>
              </w:rPr>
              <w:t xml:space="preserve">Hyrwyddo </w:t>
            </w:r>
            <w:r w:rsidRPr="00AA2A54">
              <w:rPr>
                <w:rFonts w:eastAsiaTheme="minorHAnsi" w:cs="Arial"/>
                <w:lang w:val="cy-GB"/>
              </w:rPr>
              <w:t>partneriaethau cryfach rhwng darparwyr Rhaglen DAPP a chyflogwyr i ystyried atebion posibl i broblemau a godwyd gan weithwyr cymdeithasol ynglŷn â llwyth gwaith, sicrhau cydbwysedd rhwng DAPP a gwaith achos, a chael digon o amser i astudio a digon o gymorth.</w:t>
            </w:r>
          </w:p>
        </w:tc>
        <w:tc>
          <w:tcPr>
            <w:tcW w:w="6320" w:type="dxa"/>
            <w:hideMark/>
          </w:tcPr>
          <w:p w:rsidR="00214BA5" w:rsidRPr="00AA2A54" w:rsidRDefault="00AA2A54" w:rsidP="00BE7A8D">
            <w:pPr>
              <w:spacing w:after="100"/>
              <w:rPr>
                <w:lang w:val="cy-GB"/>
              </w:rPr>
            </w:pPr>
            <w:r>
              <w:rPr>
                <w:lang w:val="cy-GB"/>
              </w:rPr>
              <w:t>Mae Gofal Cymdeithasol Cymru a darparwyr yn parhau i weithio i gryfhau partneriaethau a nodi ffyrdd i gynorthwyo gweithwyr cymdeithasol i gael cydbwysedd rhwng gwaith ac astudio.</w:t>
            </w:r>
            <w:r w:rsidR="00214BA5" w:rsidRPr="00AA2A54">
              <w:rPr>
                <w:lang w:val="cy-GB"/>
              </w:rPr>
              <w:t xml:space="preserve"> </w:t>
            </w:r>
          </w:p>
          <w:p w:rsidR="00A81064" w:rsidRPr="00AA2A54" w:rsidRDefault="00A81064" w:rsidP="00BE7A8D">
            <w:pPr>
              <w:spacing w:after="100"/>
              <w:rPr>
                <w:lang w:val="cy-GB"/>
              </w:rPr>
            </w:pPr>
          </w:p>
          <w:p w:rsidR="00AA2A54" w:rsidRDefault="00AA2A54" w:rsidP="00BE7A8D">
            <w:pPr>
              <w:spacing w:after="100"/>
              <w:rPr>
                <w:lang w:val="cy-GB"/>
              </w:rPr>
            </w:pPr>
            <w:r>
              <w:rPr>
                <w:lang w:val="cy-GB"/>
              </w:rPr>
              <w:t xml:space="preserve">Fodd bynnag, mae’r her o sicrhau cydbwysedd rhwng DAPP a gwaith achos, a’r angen am fwy o gymorth gan gyflogwyr, yn thema a godwyd gan weithwyr </w:t>
            </w:r>
            <w:r w:rsidR="00A758B9">
              <w:rPr>
                <w:rFonts w:eastAsiaTheme="minorHAnsi" w:cs="Arial"/>
                <w:lang w:val="cy-GB"/>
              </w:rPr>
              <w:lastRenderedPageBreak/>
              <w:t>cymdeithasol a chan reolwyr yn eu hymatebion i ddulliau mesur effaith amser 2 ac amser 3 ym Mlwyddyn 4.</w:t>
            </w:r>
          </w:p>
          <w:p w:rsidR="00AA2A54" w:rsidRDefault="00AA2A54" w:rsidP="00BE7A8D">
            <w:pPr>
              <w:spacing w:after="100"/>
              <w:rPr>
                <w:lang w:val="cy-GB"/>
              </w:rPr>
            </w:pPr>
          </w:p>
          <w:p w:rsidR="00A81064" w:rsidRPr="00AA2A54" w:rsidRDefault="00013561" w:rsidP="00BE7A8D">
            <w:pPr>
              <w:spacing w:after="100"/>
              <w:rPr>
                <w:lang w:val="cy-GB"/>
              </w:rPr>
            </w:pPr>
            <w:r>
              <w:rPr>
                <w:lang w:val="cy-GB"/>
              </w:rPr>
              <w:t>Mae’r mater yn ymestyn ymhellach na “gweithio mewn partneriaeth” ac mae’n debygol o fynnu ystod o ddulliau gwahanol. Fodd bynnag, mae gweithio gyda chyflogwyr i sicrhau bod dealltwriaeth glir ganddynt o’r gofyniad amser i weithwyr cymdeithasol gwblhau’u hastudiaethau, a nodi ffyrdd i wneud y rhaglenni mor ymarferol â phosibl i weithwyr cymdeithasol prysur</w:t>
            </w:r>
            <w:r w:rsidR="0044439E">
              <w:rPr>
                <w:lang w:val="cy-GB"/>
              </w:rPr>
              <w:t>,</w:t>
            </w:r>
            <w:r>
              <w:rPr>
                <w:lang w:val="cy-GB"/>
              </w:rPr>
              <w:t xml:space="preserve"> yn parhau</w:t>
            </w:r>
            <w:r w:rsidR="0044439E">
              <w:rPr>
                <w:lang w:val="cy-GB"/>
              </w:rPr>
              <w:t xml:space="preserve">’n </w:t>
            </w:r>
            <w:r>
              <w:rPr>
                <w:lang w:val="cy-GB"/>
              </w:rPr>
              <w:t>agwedd ar y dull gweithredu hwn.</w:t>
            </w:r>
          </w:p>
          <w:p w:rsidR="00A81064" w:rsidRPr="00AA2A54" w:rsidRDefault="00A81064" w:rsidP="00BE7A8D">
            <w:pPr>
              <w:spacing w:after="100"/>
              <w:rPr>
                <w:lang w:val="cy-GB"/>
              </w:rPr>
            </w:pPr>
          </w:p>
          <w:p w:rsidR="00C12CC1" w:rsidRPr="00AA2A54" w:rsidRDefault="00013561" w:rsidP="00013561">
            <w:pPr>
              <w:spacing w:after="100"/>
              <w:rPr>
                <w:lang w:val="cy-GB"/>
              </w:rPr>
            </w:pPr>
            <w:r>
              <w:rPr>
                <w:lang w:val="cy-GB"/>
              </w:rPr>
              <w:t>Awgrymwn cadw’r argymhelliad hwn</w:t>
            </w:r>
            <w:r w:rsidR="00C12CC1" w:rsidRPr="00AA2A54">
              <w:rPr>
                <w:lang w:val="cy-GB"/>
              </w:rPr>
              <w:t>.</w:t>
            </w:r>
          </w:p>
        </w:tc>
      </w:tr>
      <w:tr w:rsidR="00013561" w:rsidRPr="00AA2A54" w:rsidTr="004012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20" w:type="dxa"/>
            <w:hideMark/>
          </w:tcPr>
          <w:p w:rsidR="00C12CC1" w:rsidRPr="00AA2A54" w:rsidRDefault="008F7ECF" w:rsidP="00601608">
            <w:pPr>
              <w:rPr>
                <w:lang w:val="cy-GB"/>
              </w:rPr>
            </w:pPr>
            <w:r w:rsidRPr="00AA2A54">
              <w:rPr>
                <w:lang w:val="cy-GB"/>
              </w:rPr>
              <w:lastRenderedPageBreak/>
              <w:t>Argymhelliad</w:t>
            </w:r>
            <w:r w:rsidR="00C12CC1" w:rsidRPr="00AA2A54">
              <w:rPr>
                <w:lang w:val="cy-GB"/>
              </w:rPr>
              <w:t xml:space="preserve"> 3: </w:t>
            </w:r>
            <w:r w:rsidR="00777FE3" w:rsidRPr="00AA2A54">
              <w:rPr>
                <w:lang w:val="cy-GB"/>
              </w:rPr>
              <w:t xml:space="preserve">Adolygu’r cyfathrebu </w:t>
            </w:r>
            <w:r w:rsidR="006027FB" w:rsidRPr="00AA2A54">
              <w:rPr>
                <w:lang w:val="cy-GB"/>
              </w:rPr>
              <w:t xml:space="preserve">ynghylch </w:t>
            </w:r>
            <w:r w:rsidR="00777FE3" w:rsidRPr="00AA2A54">
              <w:rPr>
                <w:lang w:val="cy-GB"/>
              </w:rPr>
              <w:t>Fframwaith a rhaglenni DAPP gan ddarparwyr a Gofal Cymdeithasol Cymru. Dyl</w:t>
            </w:r>
            <w:r w:rsidR="00601608" w:rsidRPr="00AA2A54">
              <w:rPr>
                <w:lang w:val="cy-GB"/>
              </w:rPr>
              <w:t>ai hwn g</w:t>
            </w:r>
            <w:r w:rsidR="00777FE3" w:rsidRPr="00AA2A54">
              <w:rPr>
                <w:lang w:val="cy-GB"/>
              </w:rPr>
              <w:t xml:space="preserve">eisio hyrwyddo dealltwriaeth </w:t>
            </w:r>
            <w:r w:rsidR="00601608" w:rsidRPr="00AA2A54">
              <w:rPr>
                <w:lang w:val="cy-GB"/>
              </w:rPr>
              <w:t xml:space="preserve">ddyfnach </w:t>
            </w:r>
            <w:r w:rsidR="00777FE3" w:rsidRPr="00AA2A54">
              <w:rPr>
                <w:lang w:val="cy-GB"/>
              </w:rPr>
              <w:t>o’r Fframwaith, ei bwrpas, sut y gall cyflogwyr a rheolwyr ei gefnogi, a beth allai fod yn ddisgwyliedig gan weithwyr cymdeithasol, rheolwyr a chyflogwyr</w:t>
            </w:r>
            <w:r w:rsidR="00601608" w:rsidRPr="00AA2A54">
              <w:rPr>
                <w:lang w:val="cy-GB"/>
              </w:rPr>
              <w:t xml:space="preserve"> sy’n ymgysylltu â’r Fframwaith.</w:t>
            </w:r>
          </w:p>
        </w:tc>
        <w:tc>
          <w:tcPr>
            <w:tcW w:w="6320" w:type="dxa"/>
            <w:hideMark/>
          </w:tcPr>
          <w:p w:rsidR="00C12CC1" w:rsidRPr="00AA2A54" w:rsidRDefault="00013561" w:rsidP="00013561">
            <w:pPr>
              <w:spacing w:after="100"/>
              <w:rPr>
                <w:lang w:val="cy-GB"/>
              </w:rPr>
            </w:pPr>
            <w:r>
              <w:rPr>
                <w:lang w:val="cy-GB"/>
              </w:rPr>
              <w:t>Roedd ymatebion Blwyddyn</w:t>
            </w:r>
            <w:r w:rsidR="00C12CC1" w:rsidRPr="00AA2A54">
              <w:rPr>
                <w:lang w:val="cy-GB"/>
              </w:rPr>
              <w:t xml:space="preserve"> 4 </w:t>
            </w:r>
            <w:r>
              <w:rPr>
                <w:lang w:val="cy-GB"/>
              </w:rPr>
              <w:t>yn parhau i godi pryderon ynghylch y diffyg cymorth gan gyflogwyr a’r angen am ddisgwyliadau cliriach ynglŷn â beth oedd ynghlwm â chyfranogi mewn rhaglen i weithwyr cymdeithasol a chyflogwyr cyn cofrestru. Un opsiwn posibl i’w ystyried, a godwyd fel rhan o Flwyddyn 3, yw rhyw fath o gontract dysgu, e.e. i weithwyr cymdeithasol, rheolwyr/cyflogwyr gweithwyr cymdeithasol ei lofnodi.</w:t>
            </w:r>
            <w:r w:rsidR="00C12CC1" w:rsidRPr="00AA2A54">
              <w:rPr>
                <w:lang w:val="cy-GB"/>
              </w:rPr>
              <w:t xml:space="preserve"> </w:t>
            </w:r>
            <w:r>
              <w:rPr>
                <w:lang w:val="cy-GB"/>
              </w:rPr>
              <w:t>Awgrymwn cadw’r argymhelliad hwn</w:t>
            </w:r>
            <w:r w:rsidRPr="00AA2A54">
              <w:rPr>
                <w:lang w:val="cy-GB"/>
              </w:rPr>
              <w:t xml:space="preserve"> </w:t>
            </w:r>
            <w:r>
              <w:rPr>
                <w:lang w:val="cy-GB"/>
              </w:rPr>
              <w:t>ym Mlwyddyn</w:t>
            </w:r>
            <w:r w:rsidR="00C12CC1" w:rsidRPr="00AA2A54">
              <w:rPr>
                <w:lang w:val="cy-GB"/>
              </w:rPr>
              <w:t xml:space="preserve"> 4.</w:t>
            </w:r>
          </w:p>
        </w:tc>
      </w:tr>
      <w:tr w:rsidR="00013561" w:rsidRPr="00AA2A54" w:rsidTr="004012D3">
        <w:tc>
          <w:tcPr>
            <w:tcW w:w="6320" w:type="dxa"/>
            <w:hideMark/>
          </w:tcPr>
          <w:p w:rsidR="00C12CC1" w:rsidRPr="00AA2A54" w:rsidRDefault="00601608" w:rsidP="001778CC">
            <w:pPr>
              <w:rPr>
                <w:lang w:val="cy-GB"/>
              </w:rPr>
            </w:pPr>
            <w:r w:rsidRPr="00AA2A54">
              <w:rPr>
                <w:lang w:val="cy-GB"/>
              </w:rPr>
              <w:t>Argymhelliad</w:t>
            </w:r>
            <w:r w:rsidR="00C12CC1" w:rsidRPr="00AA2A54">
              <w:rPr>
                <w:lang w:val="cy-GB"/>
              </w:rPr>
              <w:t xml:space="preserve"> 4: </w:t>
            </w:r>
            <w:r w:rsidRPr="00AA2A54">
              <w:rPr>
                <w:lang w:val="cy-GB"/>
              </w:rPr>
              <w:t xml:space="preserve">Ystyried </w:t>
            </w:r>
            <w:r w:rsidRPr="00AA2A54">
              <w:rPr>
                <w:rFonts w:eastAsiaTheme="minorHAnsi" w:cs="Arial"/>
                <w:lang w:val="cy-GB"/>
              </w:rPr>
              <w:t>a ellir cynnwys amser a addysgir neu amser cyswllt ychwanegol yn y rhaglenni, neu a ellir hyrwyddo cyfleoedd dysgu gan gymheiriaid</w:t>
            </w:r>
            <w:r w:rsidR="001778CC" w:rsidRPr="00AA2A54">
              <w:rPr>
                <w:rFonts w:eastAsiaTheme="minorHAnsi" w:cs="Arial"/>
                <w:lang w:val="cy-GB"/>
              </w:rPr>
              <w:t xml:space="preserve"> yn well er mwyn</w:t>
            </w:r>
            <w:r w:rsidRPr="00AA2A54">
              <w:rPr>
                <w:rFonts w:eastAsiaTheme="minorHAnsi" w:cs="Arial"/>
                <w:lang w:val="cy-GB"/>
              </w:rPr>
              <w:t xml:space="preserve"> atal gweithwyr cymdeithasol rhag teimlo eu bod yn cael eu llethu gan yr holl astudio annibynnol y mae</w:t>
            </w:r>
            <w:r w:rsidR="001778CC" w:rsidRPr="00AA2A54">
              <w:rPr>
                <w:rFonts w:eastAsiaTheme="minorHAnsi" w:cs="Arial"/>
                <w:lang w:val="cy-GB"/>
              </w:rPr>
              <w:t xml:space="preserve">’n ofynnol </w:t>
            </w:r>
            <w:r w:rsidRPr="00AA2A54">
              <w:rPr>
                <w:rFonts w:eastAsiaTheme="minorHAnsi" w:cs="Arial"/>
                <w:lang w:val="cy-GB"/>
              </w:rPr>
              <w:t>iddynt ei wneud.</w:t>
            </w:r>
            <w:r w:rsidR="00C12CC1" w:rsidRPr="00AA2A54">
              <w:rPr>
                <w:lang w:val="cy-GB"/>
              </w:rPr>
              <w:t xml:space="preserve"> </w:t>
            </w:r>
          </w:p>
        </w:tc>
        <w:tc>
          <w:tcPr>
            <w:tcW w:w="6320" w:type="dxa"/>
            <w:hideMark/>
          </w:tcPr>
          <w:p w:rsidR="00C12CC1" w:rsidRPr="00AA2A54" w:rsidRDefault="00013561" w:rsidP="0044439E">
            <w:pPr>
              <w:spacing w:after="100"/>
              <w:rPr>
                <w:lang w:val="cy-GB"/>
              </w:rPr>
            </w:pPr>
            <w:r>
              <w:rPr>
                <w:lang w:val="cy-GB"/>
              </w:rPr>
              <w:t>Mae amser wyneb-yn-wyneb ychwanegol wedi’i ychwanegu at fodiwlau h</w:t>
            </w:r>
            <w:r w:rsidR="0044439E">
              <w:rPr>
                <w:lang w:val="cy-GB"/>
              </w:rPr>
              <w:t>wy</w:t>
            </w:r>
            <w:r>
              <w:rPr>
                <w:lang w:val="cy-GB"/>
              </w:rPr>
              <w:t xml:space="preserve"> y rhaglenni YP ac UY. Fodd bynnag, roedd hwn yn parhau i fod yn thema ym Mlwyddyn 4, gyda gweithwyr cymdeithasol yn awgrymu y byddai mwy o amser wyneb-yn-wyneb gyda thiwtoriaid yn ogystal â dysgu gan gymheiriaid yn eu helpu i ymgysylltu’n well â’u hastudiaethau.  Mae gwerthuswyr yn cydnabod y gallai ychwanegu adnodd wyneb-yn-wyneb ychwanegol effeithio ar y ffordd </w:t>
            </w:r>
            <w:r w:rsidR="0048532A">
              <w:rPr>
                <w:lang w:val="cy-GB"/>
              </w:rPr>
              <w:t>y caiff rhaglenni eu comisiynu, ond maent yn awgrymu bod hyn yn parhau yn ystyriaeth ym Mlwyddyn 5 y rhaglen.</w:t>
            </w:r>
          </w:p>
        </w:tc>
      </w:tr>
      <w:tr w:rsidR="00013561" w:rsidRPr="00AA2A54" w:rsidTr="004012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20" w:type="dxa"/>
          </w:tcPr>
          <w:p w:rsidR="00C12CC1" w:rsidRPr="00AA2A54" w:rsidRDefault="001778CC" w:rsidP="00AA2A54">
            <w:pPr>
              <w:spacing w:after="100"/>
              <w:rPr>
                <w:lang w:val="cy-GB"/>
              </w:rPr>
            </w:pPr>
            <w:r w:rsidRPr="00AA2A54">
              <w:rPr>
                <w:lang w:val="cy-GB"/>
              </w:rPr>
              <w:t xml:space="preserve">Argymhelliad </w:t>
            </w:r>
            <w:r w:rsidR="00C12CC1" w:rsidRPr="00AA2A54">
              <w:rPr>
                <w:lang w:val="cy-GB"/>
              </w:rPr>
              <w:t xml:space="preserve">7: </w:t>
            </w:r>
            <w:r w:rsidRPr="00AA2A54">
              <w:rPr>
                <w:lang w:val="cy-GB"/>
              </w:rPr>
              <w:t xml:space="preserve">Cyflwyno mecanweithiau mwy cadarn a chyson ledled Rhaglenni DAPP i fonitro data allweddol sy’n </w:t>
            </w:r>
            <w:r w:rsidRPr="00AA2A54">
              <w:rPr>
                <w:lang w:val="cy-GB"/>
              </w:rPr>
              <w:lastRenderedPageBreak/>
              <w:t>ymwneud â cheisiadau, derbyn ar raglenni, cychwyn, cwblhau, gadael, a gohirio. Dylid casglu a dadansoddi data mewn ffordd sy’n galluogi Gofal Cymdeithasol Cymru i olrhain pob c</w:t>
            </w:r>
            <w:r w:rsidR="00AA2A54" w:rsidRPr="00AA2A54">
              <w:rPr>
                <w:lang w:val="cy-GB"/>
              </w:rPr>
              <w:t xml:space="preserve">arfan </w:t>
            </w:r>
            <w:r w:rsidRPr="00AA2A54">
              <w:rPr>
                <w:lang w:val="cy-GB"/>
              </w:rPr>
              <w:t>yn hawdd drwy gydol eu hymgysylltiad â’r Rhaglenni DAPP.</w:t>
            </w:r>
          </w:p>
        </w:tc>
        <w:tc>
          <w:tcPr>
            <w:tcW w:w="6320" w:type="dxa"/>
          </w:tcPr>
          <w:p w:rsidR="00C12CC1" w:rsidRPr="00AA2A54" w:rsidRDefault="00996BE1" w:rsidP="00996BE1">
            <w:pPr>
              <w:spacing w:after="100"/>
              <w:rPr>
                <w:lang w:val="cy-GB"/>
              </w:rPr>
            </w:pPr>
            <w:r>
              <w:rPr>
                <w:lang w:val="cy-GB"/>
              </w:rPr>
              <w:lastRenderedPageBreak/>
              <w:t xml:space="preserve">Mae gwerthuswyr wedi cael gwybod y gallai’r data a ddarperir i Gofal Cymdeithasol Cymru gan rai darparwyr fod </w:t>
            </w:r>
            <w:r>
              <w:rPr>
                <w:lang w:val="cy-GB"/>
              </w:rPr>
              <w:lastRenderedPageBreak/>
              <w:t xml:space="preserve">yn ddigonol ar gyfer anghenion mewnol y sefydliad. Fodd bynnag, ni chafodd data ar gofrestru a data monitro ei ddarparu i’r gwerthuswyr mewn modd amserol ar gyfer gwerthusiad Blwyddyn 4, gan awgrymu bod mecanweithiau casglu a dadansoddi data yn systematig yn dal i gael eu datblygu. </w:t>
            </w:r>
            <w:r w:rsidR="00013561">
              <w:rPr>
                <w:lang w:val="cy-GB"/>
              </w:rPr>
              <w:t>Awgrymwn cadw’r argymhelliad hwn</w:t>
            </w:r>
            <w:r w:rsidR="00013561" w:rsidRPr="00AA2A54">
              <w:rPr>
                <w:lang w:val="cy-GB"/>
              </w:rPr>
              <w:t xml:space="preserve"> </w:t>
            </w:r>
            <w:r w:rsidR="00013561">
              <w:rPr>
                <w:lang w:val="cy-GB"/>
              </w:rPr>
              <w:t>ym Mlwyddyn</w:t>
            </w:r>
            <w:r w:rsidR="00013561" w:rsidRPr="00AA2A54">
              <w:rPr>
                <w:lang w:val="cy-GB"/>
              </w:rPr>
              <w:t xml:space="preserve"> 4.</w:t>
            </w:r>
          </w:p>
        </w:tc>
      </w:tr>
      <w:tr w:rsidR="00013561" w:rsidRPr="00AA2A54" w:rsidTr="004012D3">
        <w:tc>
          <w:tcPr>
            <w:tcW w:w="6320" w:type="dxa"/>
          </w:tcPr>
          <w:p w:rsidR="00C12CC1" w:rsidRPr="00AA2A54" w:rsidRDefault="0000681F" w:rsidP="00AA2A54">
            <w:pPr>
              <w:spacing w:after="100"/>
              <w:rPr>
                <w:lang w:val="cy-GB"/>
              </w:rPr>
            </w:pPr>
            <w:r w:rsidRPr="00AA2A54">
              <w:rPr>
                <w:lang w:val="cy-GB"/>
              </w:rPr>
              <w:lastRenderedPageBreak/>
              <w:t xml:space="preserve">Argymhelliad </w:t>
            </w:r>
            <w:r w:rsidR="00C12CC1" w:rsidRPr="00AA2A54">
              <w:rPr>
                <w:lang w:val="cy-GB"/>
              </w:rPr>
              <w:t>8:</w:t>
            </w:r>
            <w:r w:rsidR="00C12CC1" w:rsidRPr="00AA2A54">
              <w:rPr>
                <w:b/>
                <w:lang w:val="cy-GB"/>
              </w:rPr>
              <w:t xml:space="preserve"> </w:t>
            </w:r>
            <w:r w:rsidR="00C12CC1" w:rsidRPr="00AA2A54">
              <w:rPr>
                <w:lang w:val="cy-GB"/>
              </w:rPr>
              <w:t>D</w:t>
            </w:r>
            <w:r w:rsidRPr="00AA2A54">
              <w:rPr>
                <w:lang w:val="cy-GB"/>
              </w:rPr>
              <w:t>atblygu cyfathrebu clir gyda chyflogwyr ynghylch cost cynnig lle</w:t>
            </w:r>
            <w:r w:rsidR="00AA2A54" w:rsidRPr="00AA2A54">
              <w:rPr>
                <w:lang w:val="cy-GB"/>
              </w:rPr>
              <w:t>oedd</w:t>
            </w:r>
            <w:r w:rsidRPr="00AA2A54">
              <w:rPr>
                <w:lang w:val="cy-GB"/>
              </w:rPr>
              <w:t xml:space="preserve"> ar Raglenni DAPP. Byddai hyn yn galluogi cyflogwyr i allu barnu’r gwerth am arian a gynigir yn well.</w:t>
            </w:r>
          </w:p>
        </w:tc>
        <w:tc>
          <w:tcPr>
            <w:tcW w:w="6320" w:type="dxa"/>
          </w:tcPr>
          <w:p w:rsidR="00C12CC1" w:rsidRPr="00AA2A54" w:rsidRDefault="00996BE1" w:rsidP="0044439E">
            <w:pPr>
              <w:spacing w:after="100"/>
              <w:rPr>
                <w:lang w:val="cy-GB"/>
              </w:rPr>
            </w:pPr>
            <w:r>
              <w:rPr>
                <w:rFonts w:eastAsiaTheme="minorHAnsi" w:cs="Arial"/>
                <w:lang w:val="cy-GB"/>
              </w:rPr>
              <w:t xml:space="preserve">Ni chasglwyd unrhyw dystiolaeth yn ystod Blwyddyn 4 ynglŷn â chyfathrebiadau DAPP. Os nad yw hyn wedi’i weithredu eto, awgrymwn </w:t>
            </w:r>
            <w:r w:rsidR="0044439E">
              <w:rPr>
                <w:rFonts w:eastAsiaTheme="minorHAnsi" w:cs="Arial"/>
                <w:lang w:val="cy-GB"/>
              </w:rPr>
              <w:t xml:space="preserve">y dylid </w:t>
            </w:r>
            <w:r>
              <w:rPr>
                <w:rFonts w:eastAsiaTheme="minorHAnsi" w:cs="Arial"/>
                <w:lang w:val="cy-GB"/>
              </w:rPr>
              <w:t>cadw’r argymhelliad hwn.</w:t>
            </w:r>
          </w:p>
        </w:tc>
      </w:tr>
    </w:tbl>
    <w:p w:rsidR="00C12CC1" w:rsidRPr="00AA2A54" w:rsidRDefault="00C12CC1" w:rsidP="00BA541B">
      <w:pPr>
        <w:rPr>
          <w:lang w:val="cy-GB"/>
        </w:rPr>
      </w:pPr>
    </w:p>
    <w:p w:rsidR="00C12CC1" w:rsidRPr="00AA2A54" w:rsidRDefault="00C12CC1" w:rsidP="00BA541B">
      <w:pPr>
        <w:rPr>
          <w:lang w:val="cy-GB"/>
        </w:rPr>
      </w:pPr>
    </w:p>
    <w:p w:rsidR="00BA541B" w:rsidRPr="00AA2A54" w:rsidRDefault="00BA541B" w:rsidP="00BA541B">
      <w:pPr>
        <w:rPr>
          <w:lang w:val="cy-GB"/>
        </w:rPr>
      </w:pPr>
      <w:bookmarkStart w:id="20" w:name="cysill"/>
      <w:bookmarkEnd w:id="20"/>
    </w:p>
    <w:p w:rsidR="003E73CD" w:rsidRPr="00AA2A54" w:rsidRDefault="003E73CD" w:rsidP="003E73CD">
      <w:pPr>
        <w:rPr>
          <w:lang w:val="cy-GB"/>
        </w:rPr>
      </w:pPr>
    </w:p>
    <w:p w:rsidR="002070E7" w:rsidRPr="00AA2A54" w:rsidRDefault="002070E7" w:rsidP="005262B0">
      <w:pPr>
        <w:rPr>
          <w:lang w:val="cy-GB" w:eastAsia="en-GB"/>
        </w:rPr>
        <w:sectPr w:rsidR="002070E7" w:rsidRPr="00AA2A54" w:rsidSect="0096136E">
          <w:headerReference w:type="default" r:id="rId47"/>
          <w:footerReference w:type="default" r:id="rId48"/>
          <w:footerReference w:type="first" r:id="rId49"/>
          <w:pgSz w:w="11907" w:h="16840" w:code="9"/>
          <w:pgMar w:top="993" w:right="851" w:bottom="1701" w:left="2268" w:header="709" w:footer="448" w:gutter="0"/>
          <w:cols w:space="708"/>
          <w:titlePg/>
          <w:docGrid w:linePitch="360"/>
        </w:sectPr>
      </w:pPr>
    </w:p>
    <w:p w:rsidR="0054639B" w:rsidRPr="00AA2A54" w:rsidRDefault="0054639B" w:rsidP="00AB1E26">
      <w:pPr>
        <w:rPr>
          <w:lang w:val="cy-GB"/>
        </w:rPr>
      </w:pPr>
    </w:p>
    <w:p w:rsidR="00D500EE" w:rsidRPr="00AA2A54" w:rsidRDefault="00D500EE" w:rsidP="00AB1E26">
      <w:pPr>
        <w:rPr>
          <w:lang w:val="cy-GB"/>
        </w:rPr>
      </w:pPr>
    </w:p>
    <w:sectPr w:rsidR="00D500EE" w:rsidRPr="00AA2A54" w:rsidSect="00AB1E26">
      <w:headerReference w:type="default" r:id="rId50"/>
      <w:footerReference w:type="default" r:id="rId51"/>
      <w:type w:val="continuous"/>
      <w:pgSz w:w="11907" w:h="16840" w:code="9"/>
      <w:pgMar w:top="2268" w:right="851" w:bottom="1701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E8D" w:rsidRDefault="00B50E8D" w:rsidP="003A063C">
      <w:r>
        <w:separator/>
      </w:r>
    </w:p>
    <w:p w:rsidR="00B50E8D" w:rsidRDefault="00B50E8D" w:rsidP="003A063C"/>
    <w:p w:rsidR="00B50E8D" w:rsidRDefault="00B50E8D" w:rsidP="003A063C"/>
    <w:p w:rsidR="00B50E8D" w:rsidRDefault="00B50E8D" w:rsidP="003A063C"/>
  </w:endnote>
  <w:endnote w:type="continuationSeparator" w:id="0">
    <w:p w:rsidR="00B50E8D" w:rsidRDefault="00B50E8D" w:rsidP="003A063C">
      <w:r>
        <w:continuationSeparator/>
      </w:r>
    </w:p>
    <w:p w:rsidR="00B50E8D" w:rsidRDefault="00B50E8D" w:rsidP="003A063C"/>
    <w:p w:rsidR="00B50E8D" w:rsidRDefault="00B50E8D" w:rsidP="003A063C"/>
    <w:p w:rsidR="00B50E8D" w:rsidRDefault="00B50E8D" w:rsidP="003A06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23D" w:rsidRPr="002203A5" w:rsidRDefault="0081123D" w:rsidP="001813ED">
    <w:pPr>
      <w:pStyle w:val="FooterLine1"/>
      <w:ind w:hanging="2552"/>
      <w:rPr>
        <w:rStyle w:val="FooterLine1Char"/>
      </w:rPr>
    </w:pPr>
  </w:p>
  <w:p w:rsidR="0081123D" w:rsidRDefault="0081123D" w:rsidP="00553249">
    <w:pPr>
      <w:pStyle w:val="FooterLine1"/>
      <w:pBdr>
        <w:top w:val="none" w:sz="0" w:space="0" w:color="auto"/>
      </w:pBdr>
      <w:ind w:left="283"/>
      <w:rPr>
        <w:rStyle w:val="PageNumber"/>
        <w:rFonts w:ascii="Arial" w:hAnsi="Arial"/>
        <w:b w:val="0"/>
        <w:color w:val="003366"/>
      </w:rPr>
    </w:pPr>
    <w:r w:rsidRPr="004F4887">
      <w:drawing>
        <wp:anchor distT="0" distB="0" distL="114300" distR="114300" simplePos="0" relativeHeight="251661824" behindDoc="1" locked="0" layoutInCell="1" allowOverlap="1" wp14:anchorId="2F2C0232" wp14:editId="465D11C7">
          <wp:simplePos x="0" y="0"/>
          <wp:positionH relativeFrom="column">
            <wp:posOffset>-577558</wp:posOffset>
          </wp:positionH>
          <wp:positionV relativeFrom="paragraph">
            <wp:posOffset>-1321</wp:posOffset>
          </wp:positionV>
          <wp:extent cx="737544" cy="148281"/>
          <wp:effectExtent l="19050" t="0" r="5406" b="0"/>
          <wp:wrapNone/>
          <wp:docPr id="3" name="Picture 3" descr="cblogo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blogo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7544" cy="1482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4887">
      <w:t>©</w:t>
    </w:r>
    <w:r w:rsidRPr="004F4887">
      <w:tab/>
    </w:r>
    <w:r w:rsidRPr="004F4887">
      <w:rPr>
        <w:rStyle w:val="FooterLine1Char"/>
        <w:color w:val="A6A6A6" w:themeColor="background1" w:themeShade="A6"/>
      </w:rPr>
      <w:t xml:space="preserve">| </w:t>
    </w:r>
    <w:r>
      <w:rPr>
        <w:rStyle w:val="FooterLine1Char"/>
      </w:rPr>
      <w:t>Medi</w:t>
    </w:r>
    <w:r w:rsidRPr="004F4887">
      <w:rPr>
        <w:rStyle w:val="FooterLine1Char"/>
      </w:rPr>
      <w:t xml:space="preserve"> 2018</w:t>
    </w:r>
    <w:r w:rsidRPr="004F4887">
      <w:ptab w:relativeTo="margin" w:alignment="right" w:leader="none"/>
    </w:r>
    <w:r w:rsidRPr="004F4887">
      <w:rPr>
        <w:rStyle w:val="PageNumber"/>
        <w:rFonts w:ascii="Arial" w:hAnsi="Arial"/>
        <w:b w:val="0"/>
        <w:color w:val="003366"/>
      </w:rPr>
      <w:fldChar w:fldCharType="begin"/>
    </w:r>
    <w:r w:rsidRPr="004F4887">
      <w:rPr>
        <w:rStyle w:val="PageNumber"/>
        <w:rFonts w:ascii="Arial" w:hAnsi="Arial"/>
        <w:b w:val="0"/>
        <w:color w:val="003366"/>
      </w:rPr>
      <w:instrText xml:space="preserve"> PAGE </w:instrText>
    </w:r>
    <w:r w:rsidRPr="004F4887">
      <w:rPr>
        <w:rStyle w:val="PageNumber"/>
        <w:rFonts w:ascii="Arial" w:hAnsi="Arial"/>
        <w:b w:val="0"/>
        <w:color w:val="003366"/>
      </w:rPr>
      <w:fldChar w:fldCharType="separate"/>
    </w:r>
    <w:r w:rsidR="00CF379B">
      <w:rPr>
        <w:rStyle w:val="PageNumber"/>
        <w:rFonts w:ascii="Arial" w:hAnsi="Arial"/>
        <w:b w:val="0"/>
        <w:color w:val="003366"/>
      </w:rPr>
      <w:t>10</w:t>
    </w:r>
    <w:r w:rsidRPr="004F4887">
      <w:rPr>
        <w:rStyle w:val="PageNumber"/>
        <w:rFonts w:ascii="Arial" w:hAnsi="Arial"/>
        <w:b w:val="0"/>
        <w:color w:val="003366"/>
      </w:rPr>
      <w:fldChar w:fldCharType="end"/>
    </w:r>
  </w:p>
  <w:p w:rsidR="0081123D" w:rsidRPr="004601D0" w:rsidRDefault="0081123D" w:rsidP="00553249">
    <w:pPr>
      <w:pStyle w:val="FooterLine2"/>
      <w:ind w:left="-1134"/>
    </w:pPr>
    <w:r>
      <w:t>DRAFT #1 CONFIDENTIAL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23D" w:rsidRPr="002203A5" w:rsidRDefault="0081123D" w:rsidP="005320B6">
    <w:pPr>
      <w:pStyle w:val="FooterLine1"/>
      <w:ind w:hanging="2552"/>
      <w:rPr>
        <w:rStyle w:val="FooterLine1Char"/>
      </w:rPr>
    </w:pPr>
  </w:p>
  <w:p w:rsidR="0081123D" w:rsidRDefault="0081123D" w:rsidP="005320B6">
    <w:pPr>
      <w:pStyle w:val="FooterLine1"/>
      <w:pBdr>
        <w:top w:val="none" w:sz="0" w:space="0" w:color="auto"/>
      </w:pBdr>
      <w:ind w:left="283"/>
      <w:rPr>
        <w:rStyle w:val="PageNumber"/>
        <w:rFonts w:ascii="Arial" w:hAnsi="Arial"/>
        <w:b w:val="0"/>
        <w:color w:val="003366"/>
      </w:rPr>
    </w:pPr>
    <w:r w:rsidRPr="002203A5">
      <w:drawing>
        <wp:anchor distT="0" distB="0" distL="114300" distR="114300" simplePos="0" relativeHeight="251659776" behindDoc="1" locked="0" layoutInCell="1" allowOverlap="1" wp14:anchorId="7B7FE26B" wp14:editId="741E2EFC">
          <wp:simplePos x="0" y="0"/>
          <wp:positionH relativeFrom="column">
            <wp:posOffset>-582930</wp:posOffset>
          </wp:positionH>
          <wp:positionV relativeFrom="paragraph">
            <wp:posOffset>-6985</wp:posOffset>
          </wp:positionV>
          <wp:extent cx="733425" cy="142875"/>
          <wp:effectExtent l="19050" t="0" r="9525" b="0"/>
          <wp:wrapNone/>
          <wp:docPr id="4" name="Picture 3" descr="cblogo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blogo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3425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203A5">
      <w:t>©</w:t>
    </w:r>
    <w:r w:rsidRPr="002203A5">
      <w:tab/>
    </w:r>
    <w:r w:rsidRPr="008C0C33">
      <w:rPr>
        <w:rStyle w:val="FooterLine1Char"/>
        <w:color w:val="A6A6A6" w:themeColor="background1" w:themeShade="A6"/>
      </w:rPr>
      <w:t xml:space="preserve">| </w:t>
    </w:r>
    <w:r>
      <w:rPr>
        <w:rStyle w:val="FooterLine1Char"/>
      </w:rPr>
      <w:t>September 2017</w:t>
    </w:r>
    <w:r>
      <w:ptab w:relativeTo="margin" w:alignment="right" w:leader="none"/>
    </w:r>
    <w:r w:rsidRPr="00A5175F">
      <w:rPr>
        <w:rStyle w:val="PageNumber"/>
        <w:rFonts w:ascii="Arial" w:hAnsi="Arial"/>
        <w:b w:val="0"/>
        <w:color w:val="003366"/>
      </w:rPr>
      <w:fldChar w:fldCharType="begin"/>
    </w:r>
    <w:r w:rsidRPr="00A5175F">
      <w:rPr>
        <w:rStyle w:val="PageNumber"/>
        <w:rFonts w:ascii="Arial" w:hAnsi="Arial"/>
        <w:b w:val="0"/>
        <w:color w:val="003366"/>
      </w:rPr>
      <w:instrText xml:space="preserve"> PAGE </w:instrText>
    </w:r>
    <w:r w:rsidRPr="00A5175F">
      <w:rPr>
        <w:rStyle w:val="PageNumber"/>
        <w:rFonts w:ascii="Arial" w:hAnsi="Arial"/>
        <w:b w:val="0"/>
        <w:color w:val="003366"/>
      </w:rPr>
      <w:fldChar w:fldCharType="separate"/>
    </w:r>
    <w:r w:rsidR="0092033A">
      <w:rPr>
        <w:rStyle w:val="PageNumber"/>
        <w:rFonts w:ascii="Arial" w:hAnsi="Arial"/>
        <w:b w:val="0"/>
        <w:color w:val="003366"/>
      </w:rPr>
      <w:t>1</w:t>
    </w:r>
    <w:r w:rsidRPr="00A5175F">
      <w:rPr>
        <w:rStyle w:val="PageNumber"/>
        <w:rFonts w:ascii="Arial" w:hAnsi="Arial"/>
        <w:b w:val="0"/>
        <w:color w:val="003366"/>
      </w:rPr>
      <w:fldChar w:fldCharType="end"/>
    </w:r>
  </w:p>
  <w:p w:rsidR="0081123D" w:rsidRPr="005320B6" w:rsidRDefault="0081123D" w:rsidP="005320B6">
    <w:pPr>
      <w:pStyle w:val="FooterLine2"/>
      <w:ind w:left="-1134"/>
    </w:pPr>
    <w:r>
      <w:t>Draft v1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23D" w:rsidRDefault="0081123D" w:rsidP="003A063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E8D" w:rsidRDefault="00B50E8D" w:rsidP="003A063C">
      <w:r>
        <w:separator/>
      </w:r>
    </w:p>
  </w:footnote>
  <w:footnote w:type="continuationSeparator" w:id="0">
    <w:p w:rsidR="00B50E8D" w:rsidRDefault="00B50E8D" w:rsidP="003A063C">
      <w:r>
        <w:continuationSeparator/>
      </w:r>
    </w:p>
    <w:p w:rsidR="00B50E8D" w:rsidRDefault="00B50E8D" w:rsidP="003A063C"/>
    <w:p w:rsidR="00B50E8D" w:rsidRDefault="00B50E8D" w:rsidP="003A063C"/>
    <w:p w:rsidR="00B50E8D" w:rsidRDefault="00B50E8D" w:rsidP="003A063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23D" w:rsidRPr="0054639B" w:rsidRDefault="0081123D" w:rsidP="000D2DD4">
    <w:pPr>
      <w:pStyle w:val="HeaderLine1"/>
      <w:pBdr>
        <w:bottom w:val="none" w:sz="0" w:space="0" w:color="auto"/>
      </w:pBdr>
      <w:tabs>
        <w:tab w:val="left" w:pos="6600"/>
        <w:tab w:val="right" w:pos="7937"/>
      </w:tabs>
      <w:spacing w:after="0"/>
      <w:rPr>
        <w:rFonts w:cs="Arial"/>
      </w:rPr>
    </w:pPr>
    <w:r>
      <w:tab/>
    </w:r>
    <w:r w:rsidR="0030384F">
      <w:t xml:space="preserve">Gofal Cymdeithasol </w:t>
    </w:r>
    <w:r>
      <w:t>C</w:t>
    </w:r>
    <w:r w:rsidR="0030384F">
      <w:t>ymru</w:t>
    </w:r>
  </w:p>
  <w:p w:rsidR="0081123D" w:rsidRDefault="0030384F" w:rsidP="001813ED">
    <w:pPr>
      <w:pStyle w:val="HeaderLine2"/>
      <w:tabs>
        <w:tab w:val="left" w:pos="0"/>
      </w:tabs>
      <w:ind w:left="-1134"/>
    </w:pPr>
    <w:r>
      <w:t xml:space="preserve">Gwerthusiad Annibynnol o’r </w:t>
    </w:r>
    <w:r w:rsidR="0081123D">
      <w:t>F</w:t>
    </w:r>
    <w:r>
      <w:t>f</w:t>
    </w:r>
    <w:r w:rsidR="0081123D">
      <w:t>ramw</w:t>
    </w:r>
    <w:r>
      <w:t>aith DAPP</w:t>
    </w:r>
    <w:r w:rsidR="0081123D">
      <w:t xml:space="preserve">: </w:t>
    </w:r>
    <w:r>
      <w:t xml:space="preserve">Adroddiad cryno Blwyddyn </w:t>
    </w:r>
    <w:r w:rsidR="0081123D">
      <w:t>4</w:t>
    </w:r>
    <w:r w:rsidR="0081123D" w:rsidRPr="0054639B">
      <w:t xml:space="preserve"> </w:t>
    </w:r>
    <w:r w:rsidR="0081123D">
      <w:br/>
    </w:r>
  </w:p>
  <w:p w:rsidR="0081123D" w:rsidRDefault="0081123D" w:rsidP="003A063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23D" w:rsidRDefault="0081123D" w:rsidP="003A063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90EED"/>
    <w:multiLevelType w:val="hybridMultilevel"/>
    <w:tmpl w:val="528AFA30"/>
    <w:lvl w:ilvl="0" w:tplc="EA647E5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0C5B20C1"/>
    <w:multiLevelType w:val="multilevel"/>
    <w:tmpl w:val="FF9EE3A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D6B0453"/>
    <w:multiLevelType w:val="hybridMultilevel"/>
    <w:tmpl w:val="984AC434"/>
    <w:lvl w:ilvl="0" w:tplc="7EF28A2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DF92C7A"/>
    <w:multiLevelType w:val="multilevel"/>
    <w:tmpl w:val="99608122"/>
    <w:lvl w:ilvl="0">
      <w:start w:val="1"/>
      <w:numFmt w:val="lowerLetter"/>
      <w:lvlText w:val="%1)"/>
      <w:lvlJc w:val="left"/>
      <w:pPr>
        <w:ind w:left="1145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86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8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0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2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74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6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8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05" w:hanging="180"/>
      </w:pPr>
      <w:rPr>
        <w:rFonts w:hint="default"/>
      </w:rPr>
    </w:lvl>
  </w:abstractNum>
  <w:abstractNum w:abstractNumId="4">
    <w:nsid w:val="1AA97B40"/>
    <w:multiLevelType w:val="hybridMultilevel"/>
    <w:tmpl w:val="22AC6D5A"/>
    <w:lvl w:ilvl="0" w:tplc="08090001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5">
    <w:nsid w:val="1BBC3A25"/>
    <w:multiLevelType w:val="multilevel"/>
    <w:tmpl w:val="ECB2EE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1C226C50"/>
    <w:multiLevelType w:val="hybridMultilevel"/>
    <w:tmpl w:val="124C5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517572"/>
    <w:multiLevelType w:val="multilevel"/>
    <w:tmpl w:val="BBA06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F75DA1"/>
    <w:multiLevelType w:val="multilevel"/>
    <w:tmpl w:val="8A3A5ABA"/>
    <w:numStyleLink w:val="Style3"/>
  </w:abstractNum>
  <w:abstractNum w:abstractNumId="9">
    <w:nsid w:val="265B24FC"/>
    <w:multiLevelType w:val="multilevel"/>
    <w:tmpl w:val="8A3A5ABA"/>
    <w:styleLink w:val="Style3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8FE44A7"/>
    <w:multiLevelType w:val="singleLevel"/>
    <w:tmpl w:val="707230EE"/>
    <w:lvl w:ilvl="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>
    <w:nsid w:val="331C7E4C"/>
    <w:multiLevelType w:val="multilevel"/>
    <w:tmpl w:val="349253C4"/>
    <w:lvl w:ilvl="0">
      <w:start w:val="1"/>
      <w:numFmt w:val="decimal"/>
      <w:lvlText w:val="%1"/>
      <w:lvlJc w:val="left"/>
      <w:pPr>
        <w:tabs>
          <w:tab w:val="num" w:pos="-2552"/>
        </w:tabs>
        <w:ind w:left="0" w:hanging="3119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2543"/>
        </w:tabs>
        <w:ind w:left="-2543" w:hanging="576"/>
      </w:pPr>
      <w:rPr>
        <w:rFonts w:hint="default"/>
      </w:rPr>
    </w:lvl>
    <w:lvl w:ilvl="2">
      <w:start w:val="1"/>
      <w:numFmt w:val="decimal"/>
      <w:lvlRestart w:val="0"/>
      <w:lvlText w:val="%2.%1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2255"/>
        </w:tabs>
        <w:ind w:left="-2255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2111"/>
        </w:tabs>
        <w:ind w:left="-2111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967"/>
        </w:tabs>
        <w:ind w:left="-1967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823"/>
        </w:tabs>
        <w:ind w:left="-182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679"/>
        </w:tabs>
        <w:ind w:left="-16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535"/>
        </w:tabs>
        <w:ind w:left="-1535" w:hanging="1584"/>
      </w:pPr>
      <w:rPr>
        <w:rFonts w:hint="default"/>
      </w:rPr>
    </w:lvl>
  </w:abstractNum>
  <w:abstractNum w:abstractNumId="12">
    <w:nsid w:val="357625E8"/>
    <w:multiLevelType w:val="hybridMultilevel"/>
    <w:tmpl w:val="0A6E8A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0E70DD"/>
    <w:multiLevelType w:val="multilevel"/>
    <w:tmpl w:val="27567E38"/>
    <w:lvl w:ilvl="0">
      <w:start w:val="1"/>
      <w:numFmt w:val="decimal"/>
      <w:lvlText w:val="%1"/>
      <w:lvlJc w:val="left"/>
      <w:pPr>
        <w:tabs>
          <w:tab w:val="num" w:pos="-2552"/>
        </w:tabs>
        <w:ind w:left="0" w:hanging="3119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2543"/>
        </w:tabs>
        <w:ind w:left="-2543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2255"/>
        </w:tabs>
        <w:ind w:left="-2255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2111"/>
        </w:tabs>
        <w:ind w:left="-2111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967"/>
        </w:tabs>
        <w:ind w:left="-1967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823"/>
        </w:tabs>
        <w:ind w:left="-182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679"/>
        </w:tabs>
        <w:ind w:left="-16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535"/>
        </w:tabs>
        <w:ind w:left="-1535" w:hanging="1584"/>
      </w:pPr>
      <w:rPr>
        <w:rFonts w:hint="default"/>
      </w:rPr>
    </w:lvl>
  </w:abstractNum>
  <w:abstractNum w:abstractNumId="14">
    <w:nsid w:val="3A771E07"/>
    <w:multiLevelType w:val="multilevel"/>
    <w:tmpl w:val="CEDA2F4E"/>
    <w:styleLink w:val="Style1"/>
    <w:lvl w:ilvl="0">
      <w:start w:val="1"/>
      <w:numFmt w:val="decimal"/>
      <w:lvlText w:val="%1"/>
      <w:lvlJc w:val="left"/>
      <w:pPr>
        <w:tabs>
          <w:tab w:val="num" w:pos="-2552"/>
        </w:tabs>
        <w:ind w:left="0" w:hanging="3119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2543"/>
        </w:tabs>
        <w:ind w:left="-2543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2255"/>
        </w:tabs>
        <w:ind w:left="-2255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2111"/>
        </w:tabs>
        <w:ind w:left="-2111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967"/>
        </w:tabs>
        <w:ind w:left="-1967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823"/>
        </w:tabs>
        <w:ind w:left="-182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679"/>
        </w:tabs>
        <w:ind w:left="-16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535"/>
        </w:tabs>
        <w:ind w:left="-1535" w:hanging="1584"/>
      </w:pPr>
      <w:rPr>
        <w:rFonts w:hint="default"/>
      </w:rPr>
    </w:lvl>
  </w:abstractNum>
  <w:abstractNum w:abstractNumId="15">
    <w:nsid w:val="3F960DAE"/>
    <w:multiLevelType w:val="multilevel"/>
    <w:tmpl w:val="B23890C6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Restart w:val="0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Restart w:val="0"/>
      <w:lvlText w:val="%1.%2.%3."/>
      <w:lvlJc w:val="left"/>
      <w:pPr>
        <w:ind w:left="1224" w:hanging="50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3FA01B43"/>
    <w:multiLevelType w:val="hybridMultilevel"/>
    <w:tmpl w:val="7ADA829A"/>
    <w:lvl w:ilvl="0" w:tplc="BBAC6AC8">
      <w:start w:val="1"/>
      <w:numFmt w:val="bullet"/>
      <w:pStyle w:val="Bullet2"/>
      <w:lvlText w:val=""/>
      <w:lvlJc w:val="left"/>
      <w:pPr>
        <w:ind w:left="786" w:hanging="360"/>
      </w:pPr>
      <w:rPr>
        <w:rFonts w:ascii="Symbol" w:hAnsi="Symbol" w:hint="default"/>
        <w:color w:val="000000" w:themeColor="text1"/>
        <w:sz w:val="2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4BFF317A"/>
    <w:multiLevelType w:val="multilevel"/>
    <w:tmpl w:val="8A3A5ABA"/>
    <w:styleLink w:val="Styl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F314647"/>
    <w:multiLevelType w:val="hybridMultilevel"/>
    <w:tmpl w:val="C8E4559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561E7AE1"/>
    <w:multiLevelType w:val="hybridMultilevel"/>
    <w:tmpl w:val="476EC72A"/>
    <w:lvl w:ilvl="0" w:tplc="1062FA20">
      <w:numFmt w:val="bullet"/>
      <w:pStyle w:val="Bullet3"/>
      <w:lvlText w:val="-"/>
      <w:lvlJc w:val="left"/>
      <w:pPr>
        <w:ind w:left="2061" w:hanging="360"/>
      </w:pPr>
      <w:rPr>
        <w:rFonts w:ascii="Arial" w:eastAsia="Times New Roman" w:hAnsi="Aria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0">
    <w:nsid w:val="6095028B"/>
    <w:multiLevelType w:val="hybridMultilevel"/>
    <w:tmpl w:val="0810A2C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9E6B66"/>
    <w:multiLevelType w:val="multilevel"/>
    <w:tmpl w:val="F9D27E46"/>
    <w:lvl w:ilvl="0">
      <w:start w:val="1"/>
      <w:numFmt w:val="decimal"/>
      <w:pStyle w:val="Numberedlist"/>
      <w:lvlText w:val="%1."/>
      <w:lvlJc w:val="left"/>
      <w:pPr>
        <w:tabs>
          <w:tab w:val="num" w:pos="717"/>
        </w:tabs>
        <w:ind w:left="717" w:hanging="360"/>
      </w:pPr>
      <w:rPr>
        <w:rFonts w:ascii="Arial" w:hAnsi="Arial" w:hint="default"/>
        <w:sz w:val="22"/>
      </w:rPr>
    </w:lvl>
    <w:lvl w:ilvl="1">
      <w:start w:val="1"/>
      <w:numFmt w:val="lowerLetter"/>
      <w:pStyle w:val="Numberedlistindent"/>
      <w:lvlText w:val="%2.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  <w:rPr>
        <w:rFonts w:hint="default"/>
      </w:rPr>
    </w:lvl>
  </w:abstractNum>
  <w:abstractNum w:abstractNumId="22">
    <w:nsid w:val="613C798D"/>
    <w:multiLevelType w:val="multilevel"/>
    <w:tmpl w:val="DD967FAC"/>
    <w:numStyleLink w:val="Bulletnumbered"/>
  </w:abstractNum>
  <w:abstractNum w:abstractNumId="23">
    <w:nsid w:val="64C76897"/>
    <w:multiLevelType w:val="hybridMultilevel"/>
    <w:tmpl w:val="45484852"/>
    <w:lvl w:ilvl="0" w:tplc="C2C0C7D4">
      <w:start w:val="1"/>
      <w:numFmt w:val="decimal"/>
      <w:lvlText w:val="1.1.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3" w:hanging="360"/>
      </w:pPr>
    </w:lvl>
    <w:lvl w:ilvl="2" w:tplc="0809001B" w:tentative="1">
      <w:start w:val="1"/>
      <w:numFmt w:val="lowerRoman"/>
      <w:lvlText w:val="%3."/>
      <w:lvlJc w:val="right"/>
      <w:pPr>
        <w:ind w:left="1803" w:hanging="180"/>
      </w:pPr>
    </w:lvl>
    <w:lvl w:ilvl="3" w:tplc="0809000F" w:tentative="1">
      <w:start w:val="1"/>
      <w:numFmt w:val="decimal"/>
      <w:lvlText w:val="%4."/>
      <w:lvlJc w:val="left"/>
      <w:pPr>
        <w:ind w:left="2523" w:hanging="360"/>
      </w:pPr>
    </w:lvl>
    <w:lvl w:ilvl="4" w:tplc="08090019" w:tentative="1">
      <w:start w:val="1"/>
      <w:numFmt w:val="lowerLetter"/>
      <w:lvlText w:val="%5."/>
      <w:lvlJc w:val="left"/>
      <w:pPr>
        <w:ind w:left="3243" w:hanging="360"/>
      </w:pPr>
    </w:lvl>
    <w:lvl w:ilvl="5" w:tplc="0809001B" w:tentative="1">
      <w:start w:val="1"/>
      <w:numFmt w:val="lowerRoman"/>
      <w:lvlText w:val="%6."/>
      <w:lvlJc w:val="right"/>
      <w:pPr>
        <w:ind w:left="3963" w:hanging="180"/>
      </w:pPr>
    </w:lvl>
    <w:lvl w:ilvl="6" w:tplc="0809000F" w:tentative="1">
      <w:start w:val="1"/>
      <w:numFmt w:val="decimal"/>
      <w:lvlText w:val="%7."/>
      <w:lvlJc w:val="left"/>
      <w:pPr>
        <w:ind w:left="4683" w:hanging="360"/>
      </w:pPr>
    </w:lvl>
    <w:lvl w:ilvl="7" w:tplc="08090019" w:tentative="1">
      <w:start w:val="1"/>
      <w:numFmt w:val="lowerLetter"/>
      <w:lvlText w:val="%8."/>
      <w:lvlJc w:val="left"/>
      <w:pPr>
        <w:ind w:left="5403" w:hanging="360"/>
      </w:pPr>
    </w:lvl>
    <w:lvl w:ilvl="8" w:tplc="08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4">
    <w:nsid w:val="6619136D"/>
    <w:multiLevelType w:val="multilevel"/>
    <w:tmpl w:val="6B1ED208"/>
    <w:lvl w:ilvl="0">
      <w:start w:val="1"/>
      <w:numFmt w:val="decimal"/>
      <w:lvlText w:val="%1"/>
      <w:lvlJc w:val="left"/>
      <w:pPr>
        <w:tabs>
          <w:tab w:val="num" w:pos="-2552"/>
        </w:tabs>
        <w:ind w:left="0" w:hanging="3119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2543"/>
        </w:tabs>
        <w:ind w:left="-2543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2255"/>
        </w:tabs>
        <w:ind w:left="-2255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2111"/>
        </w:tabs>
        <w:ind w:left="-2111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967"/>
        </w:tabs>
        <w:ind w:left="-1967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823"/>
        </w:tabs>
        <w:ind w:left="-182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679"/>
        </w:tabs>
        <w:ind w:left="-16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535"/>
        </w:tabs>
        <w:ind w:left="-1535" w:hanging="1584"/>
      </w:pPr>
      <w:rPr>
        <w:rFonts w:hint="default"/>
      </w:rPr>
    </w:lvl>
  </w:abstractNum>
  <w:abstractNum w:abstractNumId="25">
    <w:nsid w:val="665808EC"/>
    <w:multiLevelType w:val="hybridMultilevel"/>
    <w:tmpl w:val="DD9AE7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A4F397A"/>
    <w:multiLevelType w:val="hybridMultilevel"/>
    <w:tmpl w:val="53CE5D2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8E617C"/>
    <w:multiLevelType w:val="multilevel"/>
    <w:tmpl w:val="DD9AE78E"/>
    <w:styleLink w:val="Bulletpoint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CA6633D"/>
    <w:multiLevelType w:val="multilevel"/>
    <w:tmpl w:val="1FFC77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2.%1.%3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6DA94CF3"/>
    <w:multiLevelType w:val="multilevel"/>
    <w:tmpl w:val="DD967FAC"/>
    <w:styleLink w:val="Bulletnumbered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ascii="Arial" w:hAnsi="Arial"/>
        <w:sz w:val="22"/>
      </w:rPr>
    </w:lvl>
    <w:lvl w:ilvl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30">
    <w:nsid w:val="738A48A6"/>
    <w:multiLevelType w:val="hybridMultilevel"/>
    <w:tmpl w:val="7F94D9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41D3F99"/>
    <w:multiLevelType w:val="hybridMultilevel"/>
    <w:tmpl w:val="B42CA97C"/>
    <w:lvl w:ilvl="0" w:tplc="102E37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C54795"/>
    <w:multiLevelType w:val="hybridMultilevel"/>
    <w:tmpl w:val="6678A2B2"/>
    <w:lvl w:ilvl="0" w:tplc="66E491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2875EE"/>
    <w:multiLevelType w:val="hybridMultilevel"/>
    <w:tmpl w:val="3B9654E0"/>
    <w:lvl w:ilvl="0" w:tplc="5F2EE20A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8F4732E"/>
    <w:multiLevelType w:val="multilevel"/>
    <w:tmpl w:val="79AE748E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FF66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  <w:color w:val="FF660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5">
    <w:nsid w:val="7B18095E"/>
    <w:multiLevelType w:val="multilevel"/>
    <w:tmpl w:val="C42EC9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24"/>
  </w:num>
  <w:num w:numId="2">
    <w:abstractNumId w:val="22"/>
  </w:num>
  <w:num w:numId="3">
    <w:abstractNumId w:val="29"/>
  </w:num>
  <w:num w:numId="4">
    <w:abstractNumId w:val="27"/>
  </w:num>
  <w:num w:numId="5">
    <w:abstractNumId w:val="10"/>
  </w:num>
  <w:num w:numId="6">
    <w:abstractNumId w:val="16"/>
  </w:num>
  <w:num w:numId="7">
    <w:abstractNumId w:val="10"/>
    <w:lvlOverride w:ilvl="0">
      <w:startOverride w:val="1"/>
    </w:lvlOverride>
  </w:num>
  <w:num w:numId="8">
    <w:abstractNumId w:val="23"/>
  </w:num>
  <w:num w:numId="9">
    <w:abstractNumId w:val="0"/>
  </w:num>
  <w:num w:numId="10">
    <w:abstractNumId w:val="19"/>
  </w:num>
  <w:num w:numId="11">
    <w:abstractNumId w:val="10"/>
    <w:lvlOverride w:ilvl="0">
      <w:startOverride w:val="1"/>
    </w:lvlOverride>
  </w:num>
  <w:num w:numId="12">
    <w:abstractNumId w:val="16"/>
    <w:lvlOverride w:ilvl="0">
      <w:startOverride w:val="1"/>
    </w:lvlOverride>
  </w:num>
  <w:num w:numId="13">
    <w:abstractNumId w:val="35"/>
  </w:num>
  <w:num w:numId="14">
    <w:abstractNumId w:val="26"/>
  </w:num>
  <w:num w:numId="15">
    <w:abstractNumId w:val="3"/>
  </w:num>
  <w:num w:numId="16">
    <w:abstractNumId w:val="10"/>
    <w:lvlOverride w:ilvl="0">
      <w:startOverride w:val="1"/>
    </w:lvlOverride>
  </w:num>
  <w:num w:numId="17">
    <w:abstractNumId w:val="16"/>
    <w:lvlOverride w:ilvl="0">
      <w:startOverride w:val="1"/>
    </w:lvlOverride>
  </w:num>
  <w:num w:numId="18">
    <w:abstractNumId w:val="19"/>
  </w:num>
  <w:num w:numId="19">
    <w:abstractNumId w:val="18"/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5"/>
  </w:num>
  <w:num w:numId="23">
    <w:abstractNumId w:val="25"/>
  </w:num>
  <w:num w:numId="24">
    <w:abstractNumId w:val="14"/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</w:num>
  <w:num w:numId="27">
    <w:abstractNumId w:val="17"/>
  </w:num>
  <w:num w:numId="28">
    <w:abstractNumId w:val="9"/>
  </w:num>
  <w:num w:numId="29">
    <w:abstractNumId w:val="13"/>
  </w:num>
  <w:num w:numId="30">
    <w:abstractNumId w:val="8"/>
  </w:num>
  <w:num w:numId="31">
    <w:abstractNumId w:val="28"/>
  </w:num>
  <w:num w:numId="32">
    <w:abstractNumId w:val="15"/>
  </w:num>
  <w:num w:numId="33">
    <w:abstractNumId w:val="34"/>
  </w:num>
  <w:num w:numId="34">
    <w:abstractNumId w:val="35"/>
  </w:num>
  <w:num w:numId="35">
    <w:abstractNumId w:val="3"/>
  </w:num>
  <w:num w:numId="36">
    <w:abstractNumId w:val="3"/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5"/>
  </w:num>
  <w:num w:numId="39">
    <w:abstractNumId w:val="35"/>
  </w:num>
  <w:num w:numId="40">
    <w:abstractNumId w:val="21"/>
  </w:num>
  <w:num w:numId="41">
    <w:abstractNumId w:val="30"/>
  </w:num>
  <w:num w:numId="42">
    <w:abstractNumId w:val="20"/>
  </w:num>
  <w:num w:numId="43">
    <w:abstractNumId w:val="32"/>
  </w:num>
  <w:num w:numId="44">
    <w:abstractNumId w:val="33"/>
  </w:num>
  <w:num w:numId="45">
    <w:abstractNumId w:val="31"/>
  </w:num>
  <w:num w:numId="46">
    <w:abstractNumId w:val="2"/>
  </w:num>
  <w:num w:numId="47">
    <w:abstractNumId w:val="12"/>
  </w:num>
  <w:num w:numId="48">
    <w:abstractNumId w:val="4"/>
  </w:num>
  <w:num w:numId="49">
    <w:abstractNumId w:val="6"/>
  </w:num>
  <w:num w:numId="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D13"/>
    <w:rsid w:val="00002797"/>
    <w:rsid w:val="000036CA"/>
    <w:rsid w:val="00005C83"/>
    <w:rsid w:val="0000681F"/>
    <w:rsid w:val="00006C4F"/>
    <w:rsid w:val="00012D35"/>
    <w:rsid w:val="00013561"/>
    <w:rsid w:val="00021E07"/>
    <w:rsid w:val="0002541E"/>
    <w:rsid w:val="0002749C"/>
    <w:rsid w:val="00027D01"/>
    <w:rsid w:val="00030725"/>
    <w:rsid w:val="00030F0E"/>
    <w:rsid w:val="00035A68"/>
    <w:rsid w:val="0003785C"/>
    <w:rsid w:val="00041C3A"/>
    <w:rsid w:val="00041E03"/>
    <w:rsid w:val="00043E48"/>
    <w:rsid w:val="00057F03"/>
    <w:rsid w:val="00063E18"/>
    <w:rsid w:val="00067C9D"/>
    <w:rsid w:val="00074410"/>
    <w:rsid w:val="00075E41"/>
    <w:rsid w:val="00080945"/>
    <w:rsid w:val="00086B32"/>
    <w:rsid w:val="00095A26"/>
    <w:rsid w:val="000B133E"/>
    <w:rsid w:val="000B57B1"/>
    <w:rsid w:val="000C09DB"/>
    <w:rsid w:val="000C2C84"/>
    <w:rsid w:val="000C3347"/>
    <w:rsid w:val="000C5D79"/>
    <w:rsid w:val="000D2DD4"/>
    <w:rsid w:val="000D6808"/>
    <w:rsid w:val="000E1B0E"/>
    <w:rsid w:val="000E3ED8"/>
    <w:rsid w:val="000F3A02"/>
    <w:rsid w:val="000F5076"/>
    <w:rsid w:val="00102362"/>
    <w:rsid w:val="00104078"/>
    <w:rsid w:val="00107D05"/>
    <w:rsid w:val="0011080C"/>
    <w:rsid w:val="001169DC"/>
    <w:rsid w:val="001304E5"/>
    <w:rsid w:val="00132A57"/>
    <w:rsid w:val="00136D3E"/>
    <w:rsid w:val="00136F0E"/>
    <w:rsid w:val="001424FB"/>
    <w:rsid w:val="00144529"/>
    <w:rsid w:val="00151AE7"/>
    <w:rsid w:val="00151B50"/>
    <w:rsid w:val="00152AF4"/>
    <w:rsid w:val="00155CFA"/>
    <w:rsid w:val="00157C48"/>
    <w:rsid w:val="001629EB"/>
    <w:rsid w:val="00163FFC"/>
    <w:rsid w:val="001778CC"/>
    <w:rsid w:val="00177FD1"/>
    <w:rsid w:val="001813ED"/>
    <w:rsid w:val="00181E24"/>
    <w:rsid w:val="00185805"/>
    <w:rsid w:val="00197AD2"/>
    <w:rsid w:val="001A4001"/>
    <w:rsid w:val="001A5588"/>
    <w:rsid w:val="001C2490"/>
    <w:rsid w:val="001D67E5"/>
    <w:rsid w:val="001D6C87"/>
    <w:rsid w:val="001E5323"/>
    <w:rsid w:val="001F0874"/>
    <w:rsid w:val="001F5E67"/>
    <w:rsid w:val="001F6E82"/>
    <w:rsid w:val="002007A2"/>
    <w:rsid w:val="002017A9"/>
    <w:rsid w:val="00201BCE"/>
    <w:rsid w:val="002070E7"/>
    <w:rsid w:val="00207688"/>
    <w:rsid w:val="00214BA5"/>
    <w:rsid w:val="00215EEC"/>
    <w:rsid w:val="002203A5"/>
    <w:rsid w:val="002228AF"/>
    <w:rsid w:val="002229F7"/>
    <w:rsid w:val="002252E2"/>
    <w:rsid w:val="00225D4E"/>
    <w:rsid w:val="00226FD8"/>
    <w:rsid w:val="002337EA"/>
    <w:rsid w:val="0023550E"/>
    <w:rsid w:val="00235C60"/>
    <w:rsid w:val="00242915"/>
    <w:rsid w:val="00243B4D"/>
    <w:rsid w:val="00247745"/>
    <w:rsid w:val="00251141"/>
    <w:rsid w:val="00257B1B"/>
    <w:rsid w:val="00261302"/>
    <w:rsid w:val="002630C3"/>
    <w:rsid w:val="00263252"/>
    <w:rsid w:val="00265428"/>
    <w:rsid w:val="00270D64"/>
    <w:rsid w:val="00286178"/>
    <w:rsid w:val="002872E3"/>
    <w:rsid w:val="00291430"/>
    <w:rsid w:val="00293087"/>
    <w:rsid w:val="002A3CFB"/>
    <w:rsid w:val="002C0D33"/>
    <w:rsid w:val="002C0E03"/>
    <w:rsid w:val="002C774A"/>
    <w:rsid w:val="002D6916"/>
    <w:rsid w:val="002D6F9F"/>
    <w:rsid w:val="002E4EBE"/>
    <w:rsid w:val="002E64AF"/>
    <w:rsid w:val="002F04D8"/>
    <w:rsid w:val="002F2F42"/>
    <w:rsid w:val="002F69DF"/>
    <w:rsid w:val="002F7BB6"/>
    <w:rsid w:val="0030384F"/>
    <w:rsid w:val="003064E8"/>
    <w:rsid w:val="00311C32"/>
    <w:rsid w:val="00317A19"/>
    <w:rsid w:val="0032403B"/>
    <w:rsid w:val="00327B39"/>
    <w:rsid w:val="00330CA2"/>
    <w:rsid w:val="00343758"/>
    <w:rsid w:val="00343A1C"/>
    <w:rsid w:val="00345E51"/>
    <w:rsid w:val="003563CC"/>
    <w:rsid w:val="00357B21"/>
    <w:rsid w:val="00360E0B"/>
    <w:rsid w:val="003629E9"/>
    <w:rsid w:val="00363036"/>
    <w:rsid w:val="00364F0E"/>
    <w:rsid w:val="00380AF8"/>
    <w:rsid w:val="003823EF"/>
    <w:rsid w:val="00382D56"/>
    <w:rsid w:val="003848E4"/>
    <w:rsid w:val="00386946"/>
    <w:rsid w:val="003A063C"/>
    <w:rsid w:val="003A0991"/>
    <w:rsid w:val="003A0CC0"/>
    <w:rsid w:val="003A3BCB"/>
    <w:rsid w:val="003A726B"/>
    <w:rsid w:val="003B64DA"/>
    <w:rsid w:val="003B6F57"/>
    <w:rsid w:val="003C518A"/>
    <w:rsid w:val="003D091E"/>
    <w:rsid w:val="003D0EE7"/>
    <w:rsid w:val="003D682C"/>
    <w:rsid w:val="003E1414"/>
    <w:rsid w:val="003E56B8"/>
    <w:rsid w:val="003E73CD"/>
    <w:rsid w:val="003F7B7F"/>
    <w:rsid w:val="004012D3"/>
    <w:rsid w:val="00403FC1"/>
    <w:rsid w:val="0040533C"/>
    <w:rsid w:val="0041065A"/>
    <w:rsid w:val="00411B1F"/>
    <w:rsid w:val="004147F1"/>
    <w:rsid w:val="0041766E"/>
    <w:rsid w:val="00423D34"/>
    <w:rsid w:val="00425023"/>
    <w:rsid w:val="004322E6"/>
    <w:rsid w:val="00433480"/>
    <w:rsid w:val="0043726D"/>
    <w:rsid w:val="0044033F"/>
    <w:rsid w:val="00440583"/>
    <w:rsid w:val="00442649"/>
    <w:rsid w:val="0044439E"/>
    <w:rsid w:val="00445289"/>
    <w:rsid w:val="0045327A"/>
    <w:rsid w:val="00454AD0"/>
    <w:rsid w:val="00460EC5"/>
    <w:rsid w:val="004660A6"/>
    <w:rsid w:val="00474253"/>
    <w:rsid w:val="00480898"/>
    <w:rsid w:val="00480AEA"/>
    <w:rsid w:val="004831C3"/>
    <w:rsid w:val="0048532A"/>
    <w:rsid w:val="00486B0C"/>
    <w:rsid w:val="0048797F"/>
    <w:rsid w:val="00492DA0"/>
    <w:rsid w:val="00497F3F"/>
    <w:rsid w:val="004A7652"/>
    <w:rsid w:val="004B57AD"/>
    <w:rsid w:val="004B6E97"/>
    <w:rsid w:val="004C739C"/>
    <w:rsid w:val="004C7DD5"/>
    <w:rsid w:val="004D2DB4"/>
    <w:rsid w:val="004D557C"/>
    <w:rsid w:val="004D7525"/>
    <w:rsid w:val="004E3766"/>
    <w:rsid w:val="004E4EE9"/>
    <w:rsid w:val="004E7C32"/>
    <w:rsid w:val="004F23D8"/>
    <w:rsid w:val="004F5F15"/>
    <w:rsid w:val="00501E87"/>
    <w:rsid w:val="00502403"/>
    <w:rsid w:val="00504833"/>
    <w:rsid w:val="005049C6"/>
    <w:rsid w:val="00512F59"/>
    <w:rsid w:val="00514A00"/>
    <w:rsid w:val="00522698"/>
    <w:rsid w:val="0052327C"/>
    <w:rsid w:val="005262B0"/>
    <w:rsid w:val="005320B6"/>
    <w:rsid w:val="00536BEB"/>
    <w:rsid w:val="00537768"/>
    <w:rsid w:val="0053777A"/>
    <w:rsid w:val="00545585"/>
    <w:rsid w:val="005460B5"/>
    <w:rsid w:val="0054639B"/>
    <w:rsid w:val="00550B48"/>
    <w:rsid w:val="00553249"/>
    <w:rsid w:val="00560548"/>
    <w:rsid w:val="00566380"/>
    <w:rsid w:val="00570BE5"/>
    <w:rsid w:val="005739AB"/>
    <w:rsid w:val="0058101E"/>
    <w:rsid w:val="00596CD2"/>
    <w:rsid w:val="005A1432"/>
    <w:rsid w:val="005A2033"/>
    <w:rsid w:val="005A2EA9"/>
    <w:rsid w:val="005A75AA"/>
    <w:rsid w:val="005B21AA"/>
    <w:rsid w:val="005B28F7"/>
    <w:rsid w:val="005D295E"/>
    <w:rsid w:val="005E16B5"/>
    <w:rsid w:val="005E4236"/>
    <w:rsid w:val="005F033C"/>
    <w:rsid w:val="005F0D9A"/>
    <w:rsid w:val="005F10A0"/>
    <w:rsid w:val="005F7DF1"/>
    <w:rsid w:val="00601608"/>
    <w:rsid w:val="006027FB"/>
    <w:rsid w:val="006129C9"/>
    <w:rsid w:val="00613BD6"/>
    <w:rsid w:val="0061783B"/>
    <w:rsid w:val="006228DC"/>
    <w:rsid w:val="006424B8"/>
    <w:rsid w:val="00651B03"/>
    <w:rsid w:val="00655E05"/>
    <w:rsid w:val="006607FB"/>
    <w:rsid w:val="006608F1"/>
    <w:rsid w:val="00665655"/>
    <w:rsid w:val="0067373D"/>
    <w:rsid w:val="0067409F"/>
    <w:rsid w:val="006755FF"/>
    <w:rsid w:val="00681FCC"/>
    <w:rsid w:val="00690000"/>
    <w:rsid w:val="00696111"/>
    <w:rsid w:val="006A7954"/>
    <w:rsid w:val="006B4C2A"/>
    <w:rsid w:val="006C4DEC"/>
    <w:rsid w:val="006D1E4D"/>
    <w:rsid w:val="006D2BED"/>
    <w:rsid w:val="006E00BD"/>
    <w:rsid w:val="006E05BB"/>
    <w:rsid w:val="006E4CC3"/>
    <w:rsid w:val="006F1E10"/>
    <w:rsid w:val="006F5DCD"/>
    <w:rsid w:val="00706C40"/>
    <w:rsid w:val="00707111"/>
    <w:rsid w:val="00707B21"/>
    <w:rsid w:val="00713B7C"/>
    <w:rsid w:val="0072148E"/>
    <w:rsid w:val="00735709"/>
    <w:rsid w:val="007369CE"/>
    <w:rsid w:val="00740ECC"/>
    <w:rsid w:val="0074432B"/>
    <w:rsid w:val="00746421"/>
    <w:rsid w:val="00753910"/>
    <w:rsid w:val="00761B0F"/>
    <w:rsid w:val="007642EB"/>
    <w:rsid w:val="0076598A"/>
    <w:rsid w:val="007665C8"/>
    <w:rsid w:val="00777FE3"/>
    <w:rsid w:val="007815AA"/>
    <w:rsid w:val="00781DDF"/>
    <w:rsid w:val="00785EC1"/>
    <w:rsid w:val="00792541"/>
    <w:rsid w:val="00795E73"/>
    <w:rsid w:val="00797F0B"/>
    <w:rsid w:val="007A1731"/>
    <w:rsid w:val="007A4919"/>
    <w:rsid w:val="007B2DFF"/>
    <w:rsid w:val="007B538E"/>
    <w:rsid w:val="007C34AC"/>
    <w:rsid w:val="007D3298"/>
    <w:rsid w:val="007E0F0B"/>
    <w:rsid w:val="007E1274"/>
    <w:rsid w:val="007E1B8C"/>
    <w:rsid w:val="007E66C3"/>
    <w:rsid w:val="007F15EB"/>
    <w:rsid w:val="007F3F7E"/>
    <w:rsid w:val="00800771"/>
    <w:rsid w:val="008040CA"/>
    <w:rsid w:val="0081123D"/>
    <w:rsid w:val="00813705"/>
    <w:rsid w:val="00814A83"/>
    <w:rsid w:val="00814CE2"/>
    <w:rsid w:val="00820669"/>
    <w:rsid w:val="00822237"/>
    <w:rsid w:val="00822ADC"/>
    <w:rsid w:val="00823408"/>
    <w:rsid w:val="008250EE"/>
    <w:rsid w:val="00832D76"/>
    <w:rsid w:val="00835B92"/>
    <w:rsid w:val="00841AB3"/>
    <w:rsid w:val="0084494A"/>
    <w:rsid w:val="008471B7"/>
    <w:rsid w:val="00856F24"/>
    <w:rsid w:val="00857C0C"/>
    <w:rsid w:val="00860057"/>
    <w:rsid w:val="008661C9"/>
    <w:rsid w:val="0087065E"/>
    <w:rsid w:val="00871DD1"/>
    <w:rsid w:val="00875C78"/>
    <w:rsid w:val="00877760"/>
    <w:rsid w:val="0088699A"/>
    <w:rsid w:val="00892ED6"/>
    <w:rsid w:val="008979A2"/>
    <w:rsid w:val="008A24F4"/>
    <w:rsid w:val="008A2DCC"/>
    <w:rsid w:val="008A4F3C"/>
    <w:rsid w:val="008B0878"/>
    <w:rsid w:val="008B1E1D"/>
    <w:rsid w:val="008B7A57"/>
    <w:rsid w:val="008C0C33"/>
    <w:rsid w:val="008E0617"/>
    <w:rsid w:val="008E1886"/>
    <w:rsid w:val="008E4BE5"/>
    <w:rsid w:val="008E70A0"/>
    <w:rsid w:val="008E7537"/>
    <w:rsid w:val="008E7E73"/>
    <w:rsid w:val="008F7ECF"/>
    <w:rsid w:val="0092033A"/>
    <w:rsid w:val="0092086B"/>
    <w:rsid w:val="00924B00"/>
    <w:rsid w:val="00926223"/>
    <w:rsid w:val="0092739C"/>
    <w:rsid w:val="00930007"/>
    <w:rsid w:val="00932D20"/>
    <w:rsid w:val="00933C05"/>
    <w:rsid w:val="00934BF7"/>
    <w:rsid w:val="0093720A"/>
    <w:rsid w:val="00942316"/>
    <w:rsid w:val="009451B2"/>
    <w:rsid w:val="00952449"/>
    <w:rsid w:val="0095314B"/>
    <w:rsid w:val="0096136E"/>
    <w:rsid w:val="00966BFE"/>
    <w:rsid w:val="00972D80"/>
    <w:rsid w:val="00974FE8"/>
    <w:rsid w:val="00975D9C"/>
    <w:rsid w:val="009922C3"/>
    <w:rsid w:val="00996BE1"/>
    <w:rsid w:val="009A2A61"/>
    <w:rsid w:val="009A70A8"/>
    <w:rsid w:val="009B040C"/>
    <w:rsid w:val="009B4F1F"/>
    <w:rsid w:val="009B76E1"/>
    <w:rsid w:val="009C1B3A"/>
    <w:rsid w:val="009C619E"/>
    <w:rsid w:val="009C7495"/>
    <w:rsid w:val="009D0D82"/>
    <w:rsid w:val="009D6461"/>
    <w:rsid w:val="009E3C24"/>
    <w:rsid w:val="009E7E3A"/>
    <w:rsid w:val="009F1294"/>
    <w:rsid w:val="00A007EE"/>
    <w:rsid w:val="00A0595F"/>
    <w:rsid w:val="00A06502"/>
    <w:rsid w:val="00A1182F"/>
    <w:rsid w:val="00A1273F"/>
    <w:rsid w:val="00A131D4"/>
    <w:rsid w:val="00A137B8"/>
    <w:rsid w:val="00A14109"/>
    <w:rsid w:val="00A16D7A"/>
    <w:rsid w:val="00A20B90"/>
    <w:rsid w:val="00A20E19"/>
    <w:rsid w:val="00A216D6"/>
    <w:rsid w:val="00A2528C"/>
    <w:rsid w:val="00A34151"/>
    <w:rsid w:val="00A42A21"/>
    <w:rsid w:val="00A44895"/>
    <w:rsid w:val="00A44EA9"/>
    <w:rsid w:val="00A5175F"/>
    <w:rsid w:val="00A633BA"/>
    <w:rsid w:val="00A63DEF"/>
    <w:rsid w:val="00A70F21"/>
    <w:rsid w:val="00A722F7"/>
    <w:rsid w:val="00A74221"/>
    <w:rsid w:val="00A758B9"/>
    <w:rsid w:val="00A81064"/>
    <w:rsid w:val="00A828D2"/>
    <w:rsid w:val="00A82C8B"/>
    <w:rsid w:val="00AA1FAC"/>
    <w:rsid w:val="00AA2080"/>
    <w:rsid w:val="00AA2A54"/>
    <w:rsid w:val="00AA395A"/>
    <w:rsid w:val="00AA4580"/>
    <w:rsid w:val="00AB17D6"/>
    <w:rsid w:val="00AB1E26"/>
    <w:rsid w:val="00AB6F69"/>
    <w:rsid w:val="00AC05AE"/>
    <w:rsid w:val="00AC47FE"/>
    <w:rsid w:val="00AD71DE"/>
    <w:rsid w:val="00AE3572"/>
    <w:rsid w:val="00AF265A"/>
    <w:rsid w:val="00B1646D"/>
    <w:rsid w:val="00B21739"/>
    <w:rsid w:val="00B22468"/>
    <w:rsid w:val="00B248F6"/>
    <w:rsid w:val="00B25292"/>
    <w:rsid w:val="00B266A2"/>
    <w:rsid w:val="00B319FF"/>
    <w:rsid w:val="00B340F8"/>
    <w:rsid w:val="00B3541B"/>
    <w:rsid w:val="00B42D17"/>
    <w:rsid w:val="00B46E7E"/>
    <w:rsid w:val="00B47797"/>
    <w:rsid w:val="00B50E8D"/>
    <w:rsid w:val="00B512F4"/>
    <w:rsid w:val="00B56C41"/>
    <w:rsid w:val="00B573F2"/>
    <w:rsid w:val="00B769F0"/>
    <w:rsid w:val="00BA0129"/>
    <w:rsid w:val="00BA3D2C"/>
    <w:rsid w:val="00BA4A09"/>
    <w:rsid w:val="00BA4C6B"/>
    <w:rsid w:val="00BA541B"/>
    <w:rsid w:val="00BA5B6D"/>
    <w:rsid w:val="00BA5EEB"/>
    <w:rsid w:val="00BA6AC1"/>
    <w:rsid w:val="00BB1039"/>
    <w:rsid w:val="00BC1BDB"/>
    <w:rsid w:val="00BC437D"/>
    <w:rsid w:val="00BD0BF8"/>
    <w:rsid w:val="00BD183F"/>
    <w:rsid w:val="00BD2013"/>
    <w:rsid w:val="00BD5993"/>
    <w:rsid w:val="00BE7A8D"/>
    <w:rsid w:val="00BE7DF1"/>
    <w:rsid w:val="00BF52FC"/>
    <w:rsid w:val="00C00485"/>
    <w:rsid w:val="00C02162"/>
    <w:rsid w:val="00C11060"/>
    <w:rsid w:val="00C118E5"/>
    <w:rsid w:val="00C12CC1"/>
    <w:rsid w:val="00C16280"/>
    <w:rsid w:val="00C25A2F"/>
    <w:rsid w:val="00C270CF"/>
    <w:rsid w:val="00C31B19"/>
    <w:rsid w:val="00C4144D"/>
    <w:rsid w:val="00C60C2C"/>
    <w:rsid w:val="00C6369D"/>
    <w:rsid w:val="00C664A2"/>
    <w:rsid w:val="00C67F5D"/>
    <w:rsid w:val="00C72CDE"/>
    <w:rsid w:val="00C7658A"/>
    <w:rsid w:val="00C8082E"/>
    <w:rsid w:val="00C8251B"/>
    <w:rsid w:val="00C84D64"/>
    <w:rsid w:val="00C850CF"/>
    <w:rsid w:val="00C8701F"/>
    <w:rsid w:val="00C8762A"/>
    <w:rsid w:val="00CA7851"/>
    <w:rsid w:val="00CB0E34"/>
    <w:rsid w:val="00CB1971"/>
    <w:rsid w:val="00CC0510"/>
    <w:rsid w:val="00CC4639"/>
    <w:rsid w:val="00CC7B5F"/>
    <w:rsid w:val="00CD0A5E"/>
    <w:rsid w:val="00CD2C04"/>
    <w:rsid w:val="00CD3C3B"/>
    <w:rsid w:val="00CD594C"/>
    <w:rsid w:val="00CF1227"/>
    <w:rsid w:val="00CF346E"/>
    <w:rsid w:val="00CF379B"/>
    <w:rsid w:val="00CF4E1D"/>
    <w:rsid w:val="00CF60FD"/>
    <w:rsid w:val="00CF6B4E"/>
    <w:rsid w:val="00D14806"/>
    <w:rsid w:val="00D201B0"/>
    <w:rsid w:val="00D2083D"/>
    <w:rsid w:val="00D21B7E"/>
    <w:rsid w:val="00D22B48"/>
    <w:rsid w:val="00D45708"/>
    <w:rsid w:val="00D467AB"/>
    <w:rsid w:val="00D500EE"/>
    <w:rsid w:val="00D5205C"/>
    <w:rsid w:val="00D532B1"/>
    <w:rsid w:val="00D5543A"/>
    <w:rsid w:val="00D55FC3"/>
    <w:rsid w:val="00D5624B"/>
    <w:rsid w:val="00D56721"/>
    <w:rsid w:val="00D60CA3"/>
    <w:rsid w:val="00D7247E"/>
    <w:rsid w:val="00D727C3"/>
    <w:rsid w:val="00D747A6"/>
    <w:rsid w:val="00D81E39"/>
    <w:rsid w:val="00D854B5"/>
    <w:rsid w:val="00D919F4"/>
    <w:rsid w:val="00D92666"/>
    <w:rsid w:val="00DA34D0"/>
    <w:rsid w:val="00DA64CE"/>
    <w:rsid w:val="00DA6F69"/>
    <w:rsid w:val="00DB5664"/>
    <w:rsid w:val="00DC3CFD"/>
    <w:rsid w:val="00DC4F0B"/>
    <w:rsid w:val="00DC7067"/>
    <w:rsid w:val="00DE0F61"/>
    <w:rsid w:val="00DF0294"/>
    <w:rsid w:val="00E15B82"/>
    <w:rsid w:val="00E2010B"/>
    <w:rsid w:val="00E25F71"/>
    <w:rsid w:val="00E26EF8"/>
    <w:rsid w:val="00E32F60"/>
    <w:rsid w:val="00E42857"/>
    <w:rsid w:val="00E468CF"/>
    <w:rsid w:val="00E47906"/>
    <w:rsid w:val="00E509BF"/>
    <w:rsid w:val="00E5475C"/>
    <w:rsid w:val="00E574E8"/>
    <w:rsid w:val="00E579D2"/>
    <w:rsid w:val="00E60432"/>
    <w:rsid w:val="00E63F97"/>
    <w:rsid w:val="00E65B1E"/>
    <w:rsid w:val="00E7047E"/>
    <w:rsid w:val="00E72421"/>
    <w:rsid w:val="00E73490"/>
    <w:rsid w:val="00E82AEA"/>
    <w:rsid w:val="00E84017"/>
    <w:rsid w:val="00EB0847"/>
    <w:rsid w:val="00EC1F87"/>
    <w:rsid w:val="00EC2C86"/>
    <w:rsid w:val="00EC5213"/>
    <w:rsid w:val="00ED0850"/>
    <w:rsid w:val="00ED47C1"/>
    <w:rsid w:val="00EE2697"/>
    <w:rsid w:val="00EE365F"/>
    <w:rsid w:val="00EE610F"/>
    <w:rsid w:val="00F05525"/>
    <w:rsid w:val="00F06AF2"/>
    <w:rsid w:val="00F07E3F"/>
    <w:rsid w:val="00F133F1"/>
    <w:rsid w:val="00F16E0B"/>
    <w:rsid w:val="00F17206"/>
    <w:rsid w:val="00F4001B"/>
    <w:rsid w:val="00F4025F"/>
    <w:rsid w:val="00F415FD"/>
    <w:rsid w:val="00F41EA7"/>
    <w:rsid w:val="00F4391C"/>
    <w:rsid w:val="00F4439F"/>
    <w:rsid w:val="00F4478D"/>
    <w:rsid w:val="00F44FB2"/>
    <w:rsid w:val="00F46B69"/>
    <w:rsid w:val="00F53973"/>
    <w:rsid w:val="00F628EC"/>
    <w:rsid w:val="00F65362"/>
    <w:rsid w:val="00F66184"/>
    <w:rsid w:val="00F6721C"/>
    <w:rsid w:val="00F70F2A"/>
    <w:rsid w:val="00F769CC"/>
    <w:rsid w:val="00F96CDE"/>
    <w:rsid w:val="00F96E68"/>
    <w:rsid w:val="00F97DDA"/>
    <w:rsid w:val="00FA03DA"/>
    <w:rsid w:val="00FA13A4"/>
    <w:rsid w:val="00FA13F6"/>
    <w:rsid w:val="00FA43A5"/>
    <w:rsid w:val="00FA5E0A"/>
    <w:rsid w:val="00FA6B8A"/>
    <w:rsid w:val="00FB34EE"/>
    <w:rsid w:val="00FB52E2"/>
    <w:rsid w:val="00FB5486"/>
    <w:rsid w:val="00FB6A7F"/>
    <w:rsid w:val="00FC0D13"/>
    <w:rsid w:val="00FD6B39"/>
    <w:rsid w:val="00FD6EFF"/>
    <w:rsid w:val="00FD72C1"/>
    <w:rsid w:val="00FD7D70"/>
    <w:rsid w:val="00FE036F"/>
    <w:rsid w:val="00FF17BC"/>
    <w:rsid w:val="00FF2B11"/>
    <w:rsid w:val="00FF5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4F3C"/>
    <w:pPr>
      <w:spacing w:after="240" w:line="240" w:lineRule="auto"/>
    </w:pPr>
    <w:rPr>
      <w:rFonts w:ascii="Arial" w:eastAsia="Times New Roman" w:hAnsi="Arial" w:cs="Times New Roman"/>
    </w:rPr>
  </w:style>
  <w:style w:type="paragraph" w:styleId="Heading1">
    <w:name w:val="heading 1"/>
    <w:basedOn w:val="ListParagraph"/>
    <w:next w:val="Normal"/>
    <w:link w:val="Heading1Char"/>
    <w:qFormat/>
    <w:rsid w:val="00152AF4"/>
    <w:pPr>
      <w:keepNext/>
      <w:numPr>
        <w:numId w:val="33"/>
      </w:numPr>
      <w:spacing w:after="360"/>
      <w:ind w:left="0" w:hanging="1134"/>
      <w:contextualSpacing w:val="0"/>
      <w:outlineLvl w:val="0"/>
    </w:pPr>
    <w:rPr>
      <w:color w:val="FF6600"/>
      <w:sz w:val="40"/>
      <w:szCs w:val="40"/>
    </w:rPr>
  </w:style>
  <w:style w:type="paragraph" w:styleId="Heading2">
    <w:name w:val="heading 2"/>
    <w:basedOn w:val="Normal"/>
    <w:next w:val="Normal"/>
    <w:link w:val="Heading2Char"/>
    <w:qFormat/>
    <w:rsid w:val="004F5F15"/>
    <w:pPr>
      <w:keepNext/>
      <w:numPr>
        <w:ilvl w:val="1"/>
        <w:numId w:val="33"/>
      </w:numPr>
      <w:spacing w:before="360"/>
      <w:ind w:left="0" w:hanging="1134"/>
      <w:outlineLvl w:val="1"/>
    </w:pPr>
    <w:rPr>
      <w:rFonts w:cs="Arial"/>
      <w:b/>
      <w:bCs/>
      <w:iCs/>
      <w:color w:val="FF6600"/>
    </w:rPr>
  </w:style>
  <w:style w:type="paragraph" w:styleId="Heading3">
    <w:name w:val="heading 3"/>
    <w:basedOn w:val="ListParagraph"/>
    <w:next w:val="Normal"/>
    <w:link w:val="Heading3Char"/>
    <w:rsid w:val="004F5F15"/>
    <w:pPr>
      <w:numPr>
        <w:ilvl w:val="2"/>
        <w:numId w:val="33"/>
      </w:numPr>
      <w:ind w:left="0" w:hanging="1134"/>
      <w:outlineLvl w:val="2"/>
    </w:pPr>
    <w:rPr>
      <w:color w:val="FF6600"/>
    </w:rPr>
  </w:style>
  <w:style w:type="paragraph" w:styleId="Heading4">
    <w:name w:val="heading 4"/>
    <w:basedOn w:val="Normal"/>
    <w:next w:val="Normal"/>
    <w:link w:val="Heading4Char"/>
    <w:qFormat/>
    <w:rsid w:val="004B57AD"/>
    <w:pPr>
      <w:keepNext/>
      <w:outlineLvl w:val="3"/>
    </w:pPr>
    <w:rPr>
      <w:bCs/>
      <w:i/>
      <w:color w:val="FF6600"/>
    </w:rPr>
  </w:style>
  <w:style w:type="paragraph" w:styleId="Heading5">
    <w:name w:val="heading 5"/>
    <w:basedOn w:val="Normal"/>
    <w:next w:val="Normal"/>
    <w:link w:val="Heading5Char"/>
    <w:qFormat/>
    <w:rsid w:val="0054639B"/>
    <w:pPr>
      <w:numPr>
        <w:ilvl w:val="4"/>
        <w:numId w:val="3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54639B"/>
    <w:pPr>
      <w:numPr>
        <w:ilvl w:val="5"/>
        <w:numId w:val="33"/>
      </w:num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qFormat/>
    <w:rsid w:val="0054639B"/>
    <w:pPr>
      <w:numPr>
        <w:ilvl w:val="6"/>
        <w:numId w:val="3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54639B"/>
    <w:pPr>
      <w:numPr>
        <w:ilvl w:val="7"/>
        <w:numId w:val="3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54639B"/>
    <w:pPr>
      <w:numPr>
        <w:ilvl w:val="8"/>
        <w:numId w:val="33"/>
      </w:num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52AF4"/>
    <w:rPr>
      <w:rFonts w:ascii="Arial" w:eastAsia="Times New Roman" w:hAnsi="Arial" w:cs="Times New Roman"/>
      <w:color w:val="FF6600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4F5F15"/>
    <w:rPr>
      <w:rFonts w:ascii="Arial" w:eastAsia="Times New Roman" w:hAnsi="Arial" w:cs="Arial"/>
      <w:b/>
      <w:bCs/>
      <w:iCs/>
      <w:color w:val="FF6600"/>
    </w:rPr>
  </w:style>
  <w:style w:type="character" w:customStyle="1" w:styleId="Heading3Char">
    <w:name w:val="Heading 3 Char"/>
    <w:basedOn w:val="DefaultParagraphFont"/>
    <w:link w:val="Heading3"/>
    <w:rsid w:val="004F5F15"/>
    <w:rPr>
      <w:rFonts w:ascii="Arial" w:eastAsia="Times New Roman" w:hAnsi="Arial" w:cs="Times New Roman"/>
      <w:color w:val="FF6600"/>
    </w:rPr>
  </w:style>
  <w:style w:type="character" w:customStyle="1" w:styleId="Heading4Char">
    <w:name w:val="Heading 4 Char"/>
    <w:basedOn w:val="DefaultParagraphFont"/>
    <w:link w:val="Heading4"/>
    <w:rsid w:val="004B57AD"/>
    <w:rPr>
      <w:rFonts w:ascii="Arial" w:eastAsia="Times New Roman" w:hAnsi="Arial" w:cs="Times New Roman"/>
      <w:bCs/>
      <w:i/>
      <w:color w:val="FF6600"/>
    </w:rPr>
  </w:style>
  <w:style w:type="character" w:customStyle="1" w:styleId="Heading5Char">
    <w:name w:val="Heading 5 Char"/>
    <w:basedOn w:val="DefaultParagraphFont"/>
    <w:link w:val="Heading5"/>
    <w:rsid w:val="0054639B"/>
    <w:rPr>
      <w:rFonts w:ascii="Arial" w:eastAsia="Times New Roman" w:hAnsi="Arial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54639B"/>
    <w:rPr>
      <w:rFonts w:ascii="Arial" w:eastAsia="Times New Roman" w:hAnsi="Arial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54639B"/>
    <w:rPr>
      <w:rFonts w:ascii="Arial" w:eastAsia="Times New Roman" w:hAnsi="Arial" w:cs="Times New Roman"/>
    </w:rPr>
  </w:style>
  <w:style w:type="character" w:customStyle="1" w:styleId="Heading8Char">
    <w:name w:val="Heading 8 Char"/>
    <w:basedOn w:val="DefaultParagraphFont"/>
    <w:link w:val="Heading8"/>
    <w:rsid w:val="0054639B"/>
    <w:rPr>
      <w:rFonts w:ascii="Arial" w:eastAsia="Times New Roman" w:hAnsi="Arial" w:cs="Times New Roman"/>
      <w:i/>
      <w:iCs/>
    </w:rPr>
  </w:style>
  <w:style w:type="character" w:customStyle="1" w:styleId="Heading9Char">
    <w:name w:val="Heading 9 Char"/>
    <w:basedOn w:val="DefaultParagraphFont"/>
    <w:link w:val="Heading9"/>
    <w:rsid w:val="0054639B"/>
    <w:rPr>
      <w:rFonts w:ascii="Arial" w:eastAsia="Times New Roman" w:hAnsi="Arial" w:cs="Arial"/>
    </w:rPr>
  </w:style>
  <w:style w:type="character" w:styleId="PageNumber">
    <w:name w:val="page number"/>
    <w:basedOn w:val="DefaultParagraphFont"/>
    <w:rsid w:val="0054639B"/>
    <w:rPr>
      <w:rFonts w:ascii="Arial Bold" w:hAnsi="Arial Bold"/>
      <w:b/>
      <w:dstrike w:val="0"/>
      <w:sz w:val="18"/>
      <w:szCs w:val="18"/>
      <w:vertAlign w:val="baseline"/>
    </w:rPr>
  </w:style>
  <w:style w:type="table" w:styleId="TableGrid">
    <w:name w:val="Table Grid"/>
    <w:aliases w:val="CB Report Table"/>
    <w:basedOn w:val="TableNormal"/>
    <w:rsid w:val="00197AD2"/>
    <w:pPr>
      <w:spacing w:after="100" w:afterAutospacing="1" w:line="240" w:lineRule="auto"/>
      <w:contextualSpacing/>
    </w:pPr>
    <w:rPr>
      <w:rFonts w:ascii="Arial" w:hAnsi="Arial"/>
    </w:rPr>
    <w:tblPr>
      <w:tblStyleRowBandSize w:val="1"/>
      <w:tblInd w:w="113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003366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CoverClientName">
    <w:name w:val="Cover: Client Name"/>
    <w:basedOn w:val="CoverDraftConfidential"/>
    <w:link w:val="CoverClientNameChar"/>
    <w:qFormat/>
    <w:rsid w:val="006E05BB"/>
    <w:pPr>
      <w:spacing w:before="240" w:after="0"/>
    </w:pPr>
    <w:rPr>
      <w:color w:val="FF6600"/>
    </w:rPr>
  </w:style>
  <w:style w:type="paragraph" w:customStyle="1" w:styleId="HeadingNotnumbered">
    <w:name w:val="Heading: Not numbered"/>
    <w:basedOn w:val="Normal"/>
    <w:rsid w:val="00E32F60"/>
    <w:pPr>
      <w:spacing w:after="360"/>
      <w:ind w:hanging="1134"/>
    </w:pPr>
    <w:rPr>
      <w:rFonts w:cs="Arial"/>
      <w:color w:val="FF6600"/>
      <w:sz w:val="40"/>
      <w:szCs w:val="40"/>
    </w:rPr>
  </w:style>
  <w:style w:type="paragraph" w:customStyle="1" w:styleId="CoverMonthYear">
    <w:name w:val="Cover: Month/Year"/>
    <w:basedOn w:val="CoverDraftConfidential"/>
    <w:link w:val="CoverMonthYearChar"/>
    <w:qFormat/>
    <w:rsid w:val="001A4001"/>
    <w:rPr>
      <w:color w:val="808080" w:themeColor="background1" w:themeShade="80"/>
      <w:sz w:val="24"/>
      <w:szCs w:val="24"/>
    </w:rPr>
  </w:style>
  <w:style w:type="character" w:styleId="Hyperlink">
    <w:name w:val="Hyperlink"/>
    <w:basedOn w:val="DefaultParagraphFont"/>
    <w:uiPriority w:val="99"/>
    <w:rsid w:val="0054639B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qFormat/>
    <w:rsid w:val="009451B2"/>
    <w:pPr>
      <w:tabs>
        <w:tab w:val="left" w:pos="567"/>
        <w:tab w:val="right" w:leader="dot" w:pos="7927"/>
      </w:tabs>
      <w:spacing w:before="240" w:after="120"/>
    </w:pPr>
    <w:rPr>
      <w:b/>
      <w:bCs/>
      <w:noProof/>
      <w:color w:val="FF6600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5F0D9A"/>
    <w:pPr>
      <w:spacing w:after="100"/>
      <w:ind w:left="220"/>
    </w:pPr>
  </w:style>
  <w:style w:type="paragraph" w:customStyle="1" w:styleId="CoverDraftConfidential">
    <w:name w:val="Cover: Draft/Confidential"/>
    <w:basedOn w:val="Normal"/>
    <w:link w:val="CoverDraftConfidentialChar"/>
    <w:rsid w:val="0054639B"/>
    <w:rPr>
      <w:sz w:val="32"/>
      <w:szCs w:val="32"/>
    </w:rPr>
  </w:style>
  <w:style w:type="character" w:customStyle="1" w:styleId="CoverDraftConfidentialChar">
    <w:name w:val="Cover: Draft/Confidential Char"/>
    <w:basedOn w:val="DefaultParagraphFont"/>
    <w:link w:val="CoverDraftConfidential"/>
    <w:rsid w:val="001A4001"/>
    <w:rPr>
      <w:rFonts w:ascii="Arial" w:eastAsia="Times New Roman" w:hAnsi="Arial" w:cs="Times New Roman"/>
      <w:sz w:val="32"/>
      <w:szCs w:val="32"/>
    </w:rPr>
  </w:style>
  <w:style w:type="character" w:customStyle="1" w:styleId="CoverClientNameChar">
    <w:name w:val="Cover: Client Name Char"/>
    <w:basedOn w:val="CoverDraftConfidentialChar"/>
    <w:link w:val="CoverClientName"/>
    <w:rsid w:val="006E05BB"/>
    <w:rPr>
      <w:rFonts w:ascii="Arial" w:eastAsia="Times New Roman" w:hAnsi="Arial" w:cs="Times New Roman"/>
      <w:color w:val="FF6600"/>
      <w:sz w:val="32"/>
      <w:szCs w:val="32"/>
    </w:rPr>
  </w:style>
  <w:style w:type="paragraph" w:customStyle="1" w:styleId="Quotetext">
    <w:name w:val="Quote text"/>
    <w:basedOn w:val="Normal"/>
    <w:rsid w:val="00FD72C1"/>
    <w:pPr>
      <w:ind w:left="567" w:right="567"/>
    </w:pPr>
    <w:rPr>
      <w:i/>
      <w:iCs/>
      <w:color w:val="003366"/>
    </w:rPr>
  </w:style>
  <w:style w:type="paragraph" w:customStyle="1" w:styleId="Quotesource">
    <w:name w:val="Quote source"/>
    <w:basedOn w:val="Normal"/>
    <w:rsid w:val="00933C05"/>
    <w:pPr>
      <w:spacing w:before="60"/>
      <w:ind w:left="567" w:right="567"/>
    </w:pPr>
    <w:rPr>
      <w:color w:val="003366"/>
      <w:sz w:val="14"/>
      <w:szCs w:val="14"/>
    </w:rPr>
  </w:style>
  <w:style w:type="paragraph" w:customStyle="1" w:styleId="CoverReportTitle">
    <w:name w:val="Cover: Report Title"/>
    <w:basedOn w:val="Normal"/>
    <w:rsid w:val="006E05BB"/>
    <w:pPr>
      <w:spacing w:before="240"/>
    </w:pPr>
    <w:rPr>
      <w:sz w:val="40"/>
      <w:szCs w:val="40"/>
    </w:rPr>
  </w:style>
  <w:style w:type="numbering" w:customStyle="1" w:styleId="Bulletnumbered">
    <w:name w:val="Bullet numbered"/>
    <w:basedOn w:val="NoList"/>
    <w:rsid w:val="0054639B"/>
    <w:pPr>
      <w:numPr>
        <w:numId w:val="3"/>
      </w:numPr>
    </w:pPr>
  </w:style>
  <w:style w:type="numbering" w:customStyle="1" w:styleId="Bulletpoint1">
    <w:name w:val="Bullet point 1"/>
    <w:basedOn w:val="NoList"/>
    <w:rsid w:val="0054639B"/>
    <w:pPr>
      <w:numPr>
        <w:numId w:val="4"/>
      </w:numPr>
    </w:pPr>
  </w:style>
  <w:style w:type="character" w:customStyle="1" w:styleId="CoverMonthYearChar">
    <w:name w:val="Cover: Month/Year Char"/>
    <w:basedOn w:val="CoverDraftConfidentialChar"/>
    <w:link w:val="CoverMonthYear"/>
    <w:rsid w:val="001A4001"/>
    <w:rPr>
      <w:rFonts w:ascii="Arial" w:eastAsia="Times New Roman" w:hAnsi="Arial" w:cs="Times New Roman"/>
      <w:color w:val="808080" w:themeColor="background1" w:themeShade="8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8A4F3C"/>
    <w:pPr>
      <w:spacing w:before="120"/>
    </w:pPr>
    <w:rPr>
      <w:bCs/>
      <w:i/>
      <w:color w:val="FF6600"/>
      <w:sz w:val="18"/>
      <w:szCs w:val="18"/>
    </w:rPr>
  </w:style>
  <w:style w:type="paragraph" w:customStyle="1" w:styleId="FooterLine1">
    <w:name w:val="Footer Line 1"/>
    <w:basedOn w:val="Normal"/>
    <w:link w:val="FooterLine1Char"/>
    <w:qFormat/>
    <w:rsid w:val="005F0D9A"/>
    <w:pPr>
      <w:pBdr>
        <w:top w:val="single" w:sz="4" w:space="1" w:color="FF6600"/>
      </w:pBdr>
      <w:tabs>
        <w:tab w:val="left" w:pos="1560"/>
        <w:tab w:val="right" w:pos="9072"/>
      </w:tabs>
      <w:spacing w:after="60"/>
      <w:ind w:left="1418" w:hanging="1418"/>
    </w:pPr>
    <w:rPr>
      <w:rFonts w:cs="Arial"/>
      <w:noProof/>
      <w:sz w:val="18"/>
      <w:szCs w:val="18"/>
      <w:lang w:eastAsia="en-GB"/>
    </w:rPr>
  </w:style>
  <w:style w:type="paragraph" w:customStyle="1" w:styleId="FooterLine2">
    <w:name w:val="Footer Line 2"/>
    <w:basedOn w:val="Normal"/>
    <w:link w:val="FooterLine2Char"/>
    <w:qFormat/>
    <w:rsid w:val="005F0D9A"/>
    <w:pPr>
      <w:tabs>
        <w:tab w:val="right" w:pos="9072"/>
      </w:tabs>
      <w:spacing w:after="60"/>
    </w:pPr>
    <w:rPr>
      <w:rFonts w:cs="Arial"/>
      <w:color w:val="A6A6A6" w:themeColor="background1" w:themeShade="A6"/>
      <w:sz w:val="16"/>
      <w:szCs w:val="16"/>
    </w:rPr>
  </w:style>
  <w:style w:type="character" w:customStyle="1" w:styleId="FooterLine1Char">
    <w:name w:val="Footer Line 1 Char"/>
    <w:basedOn w:val="DefaultParagraphFont"/>
    <w:link w:val="FooterLine1"/>
    <w:rsid w:val="005F0D9A"/>
    <w:rPr>
      <w:rFonts w:ascii="Arial" w:eastAsia="Times New Roman" w:hAnsi="Arial" w:cs="Arial"/>
      <w:noProof/>
      <w:sz w:val="18"/>
      <w:szCs w:val="18"/>
      <w:lang w:eastAsia="en-GB"/>
    </w:rPr>
  </w:style>
  <w:style w:type="paragraph" w:customStyle="1" w:styleId="HeaderLine1">
    <w:name w:val="Header Line 1"/>
    <w:basedOn w:val="Normal"/>
    <w:link w:val="HeaderLine1Char"/>
    <w:qFormat/>
    <w:rsid w:val="005F0D9A"/>
    <w:pPr>
      <w:pBdr>
        <w:bottom w:val="single" w:sz="4" w:space="1" w:color="FF6600"/>
      </w:pBdr>
      <w:tabs>
        <w:tab w:val="center" w:pos="4320"/>
        <w:tab w:val="right" w:pos="8640"/>
      </w:tabs>
      <w:jc w:val="right"/>
    </w:pPr>
    <w:rPr>
      <w:color w:val="003366"/>
      <w:sz w:val="18"/>
      <w:szCs w:val="18"/>
    </w:rPr>
  </w:style>
  <w:style w:type="character" w:customStyle="1" w:styleId="FooterLine2Char">
    <w:name w:val="Footer Line 2 Char"/>
    <w:basedOn w:val="DefaultParagraphFont"/>
    <w:link w:val="FooterLine2"/>
    <w:rsid w:val="005F0D9A"/>
    <w:rPr>
      <w:rFonts w:ascii="Arial" w:eastAsia="Times New Roman" w:hAnsi="Arial" w:cs="Arial"/>
      <w:color w:val="A6A6A6" w:themeColor="background1" w:themeShade="A6"/>
      <w:sz w:val="16"/>
      <w:szCs w:val="16"/>
    </w:rPr>
  </w:style>
  <w:style w:type="paragraph" w:customStyle="1" w:styleId="HeaderLine2">
    <w:name w:val="Header Line 2"/>
    <w:basedOn w:val="Normal"/>
    <w:link w:val="HeaderLine2Char"/>
    <w:qFormat/>
    <w:rsid w:val="005F0D9A"/>
    <w:pPr>
      <w:pBdr>
        <w:bottom w:val="single" w:sz="4" w:space="1" w:color="FF6600"/>
      </w:pBdr>
      <w:tabs>
        <w:tab w:val="center" w:pos="0"/>
        <w:tab w:val="right" w:pos="8640"/>
      </w:tabs>
      <w:jc w:val="right"/>
    </w:pPr>
    <w:rPr>
      <w:color w:val="FF6600"/>
      <w:sz w:val="16"/>
      <w:szCs w:val="16"/>
    </w:rPr>
  </w:style>
  <w:style w:type="character" w:customStyle="1" w:styleId="HeaderLine1Char">
    <w:name w:val="Header Line 1 Char"/>
    <w:basedOn w:val="DefaultParagraphFont"/>
    <w:link w:val="HeaderLine1"/>
    <w:rsid w:val="005F0D9A"/>
    <w:rPr>
      <w:rFonts w:ascii="Arial" w:eastAsia="Times New Roman" w:hAnsi="Arial" w:cs="Times New Roman"/>
      <w:color w:val="003366"/>
      <w:sz w:val="18"/>
      <w:szCs w:val="18"/>
    </w:rPr>
  </w:style>
  <w:style w:type="paragraph" w:customStyle="1" w:styleId="Bullet1">
    <w:name w:val="Bullet 1"/>
    <w:basedOn w:val="Normal"/>
    <w:link w:val="Bullet1Char"/>
    <w:qFormat/>
    <w:rsid w:val="00A44EA9"/>
    <w:pPr>
      <w:numPr>
        <w:numId w:val="5"/>
      </w:numPr>
      <w:ind w:left="284" w:hanging="284"/>
    </w:pPr>
  </w:style>
  <w:style w:type="character" w:customStyle="1" w:styleId="HeaderLine2Char">
    <w:name w:val="Header Line 2 Char"/>
    <w:basedOn w:val="DefaultParagraphFont"/>
    <w:link w:val="HeaderLine2"/>
    <w:rsid w:val="005F0D9A"/>
    <w:rPr>
      <w:rFonts w:ascii="Arial" w:eastAsia="Times New Roman" w:hAnsi="Arial" w:cs="Times New Roman"/>
      <w:color w:val="FF6600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A0595F"/>
    <w:pPr>
      <w:ind w:left="720"/>
      <w:contextualSpacing/>
    </w:pPr>
  </w:style>
  <w:style w:type="character" w:customStyle="1" w:styleId="Bullet1Char">
    <w:name w:val="Bullet 1 Char"/>
    <w:basedOn w:val="DefaultParagraphFont"/>
    <w:link w:val="Bullet1"/>
    <w:rsid w:val="00A44EA9"/>
    <w:rPr>
      <w:rFonts w:ascii="Arial" w:eastAsia="Times New Roman" w:hAnsi="Arial" w:cs="Times New Roman"/>
    </w:rPr>
  </w:style>
  <w:style w:type="paragraph" w:customStyle="1" w:styleId="Bullet2">
    <w:name w:val="Bullet 2"/>
    <w:basedOn w:val="ListParagraph"/>
    <w:link w:val="Bullet2Char"/>
    <w:qFormat/>
    <w:rsid w:val="00A44EA9"/>
    <w:pPr>
      <w:numPr>
        <w:numId w:val="6"/>
      </w:numPr>
      <w:ind w:left="567" w:hanging="283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474253"/>
    <w:rPr>
      <w:rFonts w:ascii="Arial" w:eastAsia="Times New Roman" w:hAnsi="Arial" w:cs="Times New Roman"/>
    </w:rPr>
  </w:style>
  <w:style w:type="character" w:customStyle="1" w:styleId="Bullet2Char">
    <w:name w:val="Bullet 2 Char"/>
    <w:basedOn w:val="ListParagraphChar"/>
    <w:link w:val="Bullet2"/>
    <w:rsid w:val="00A44EA9"/>
    <w:rPr>
      <w:rFonts w:ascii="Arial" w:eastAsia="Times New Roman" w:hAnsi="Arial" w:cs="Times New Roman"/>
    </w:rPr>
  </w:style>
  <w:style w:type="table" w:styleId="TableGrid1">
    <w:name w:val="Table Grid 1"/>
    <w:basedOn w:val="TableNormal"/>
    <w:uiPriority w:val="99"/>
    <w:semiHidden/>
    <w:unhideWhenUsed/>
    <w:rsid w:val="00BA5EEB"/>
    <w:pPr>
      <w:spacing w:after="0" w:line="240" w:lineRule="auto"/>
      <w:ind w:left="113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igureSource">
    <w:name w:val="Figure Source"/>
    <w:basedOn w:val="Normal"/>
    <w:next w:val="Normal"/>
    <w:link w:val="FigureSourceChar"/>
    <w:qFormat/>
    <w:rsid w:val="008A4F3C"/>
    <w:pPr>
      <w:spacing w:before="120"/>
    </w:pPr>
    <w:rPr>
      <w:bCs/>
      <w:i/>
      <w:color w:val="003366"/>
      <w:sz w:val="18"/>
      <w:szCs w:val="20"/>
    </w:rPr>
  </w:style>
  <w:style w:type="character" w:customStyle="1" w:styleId="FigureSourceChar">
    <w:name w:val="Figure Source Char"/>
    <w:basedOn w:val="DefaultParagraphFont"/>
    <w:link w:val="FigureSource"/>
    <w:rsid w:val="008A4F3C"/>
    <w:rPr>
      <w:rFonts w:ascii="Arial" w:eastAsia="Times New Roman" w:hAnsi="Arial" w:cs="Times New Roman"/>
      <w:bCs/>
      <w:i/>
      <w:color w:val="003366"/>
      <w:sz w:val="18"/>
      <w:szCs w:val="20"/>
    </w:rPr>
  </w:style>
  <w:style w:type="paragraph" w:customStyle="1" w:styleId="Bullet3">
    <w:name w:val="Bullet 3"/>
    <w:basedOn w:val="Bullet2"/>
    <w:link w:val="Bullet3Char"/>
    <w:qFormat/>
    <w:rsid w:val="00A44EA9"/>
    <w:pPr>
      <w:numPr>
        <w:numId w:val="10"/>
      </w:numPr>
      <w:ind w:left="851" w:hanging="284"/>
    </w:pPr>
  </w:style>
  <w:style w:type="character" w:customStyle="1" w:styleId="Bullet3Char">
    <w:name w:val="Bullet 3 Char"/>
    <w:basedOn w:val="Bullet2Char"/>
    <w:link w:val="Bullet3"/>
    <w:rsid w:val="00A44EA9"/>
    <w:rPr>
      <w:rFonts w:ascii="Arial" w:eastAsia="Times New Roman" w:hAnsi="Arial" w:cs="Times New Roman"/>
    </w:rPr>
  </w:style>
  <w:style w:type="paragraph" w:customStyle="1" w:styleId="Sub-headingNotnumbered">
    <w:name w:val="Sub-heading: Not numbered"/>
    <w:basedOn w:val="Normal"/>
    <w:rsid w:val="00012D35"/>
    <w:pPr>
      <w:spacing w:before="240"/>
    </w:pPr>
    <w:rPr>
      <w:rFonts w:cs="Arial"/>
      <w:b/>
      <w:color w:val="FF660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81DDF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1DDF"/>
    <w:rPr>
      <w:rFonts w:ascii="Arial" w:eastAsia="Times New Roman" w:hAnsi="Arial" w:cs="Times New Roman"/>
      <w:sz w:val="16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41C3A"/>
    <w:rPr>
      <w:vertAlign w:val="superscript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D2013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848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48E4"/>
    <w:rPr>
      <w:rFonts w:ascii="Arial" w:eastAsia="Times New Roman" w:hAnsi="Arial" w:cs="Times New Roman"/>
    </w:rPr>
  </w:style>
  <w:style w:type="paragraph" w:styleId="Footer">
    <w:name w:val="footer"/>
    <w:basedOn w:val="Normal"/>
    <w:link w:val="FooterChar"/>
    <w:uiPriority w:val="99"/>
    <w:unhideWhenUsed/>
    <w:rsid w:val="003848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48E4"/>
    <w:rPr>
      <w:rFonts w:ascii="Arial" w:eastAsia="Times New Roman" w:hAnsi="Arial" w:cs="Times New Roman"/>
    </w:rPr>
  </w:style>
  <w:style w:type="paragraph" w:customStyle="1" w:styleId="Numberedlist">
    <w:name w:val="Numbered list"/>
    <w:basedOn w:val="ListParagraph"/>
    <w:link w:val="NumberedlistChar"/>
    <w:qFormat/>
    <w:rsid w:val="00BD0BF8"/>
    <w:pPr>
      <w:numPr>
        <w:numId w:val="40"/>
      </w:numPr>
      <w:tabs>
        <w:tab w:val="clear" w:pos="717"/>
      </w:tabs>
      <w:ind w:left="567" w:hanging="567"/>
    </w:pPr>
  </w:style>
  <w:style w:type="paragraph" w:customStyle="1" w:styleId="Numberedlistindent">
    <w:name w:val="Numbered list indent"/>
    <w:basedOn w:val="ListParagraph"/>
    <w:link w:val="NumberedlistindentChar"/>
    <w:qFormat/>
    <w:rsid w:val="00BD0BF8"/>
    <w:pPr>
      <w:numPr>
        <w:ilvl w:val="1"/>
        <w:numId w:val="40"/>
      </w:numPr>
      <w:tabs>
        <w:tab w:val="clear" w:pos="1437"/>
        <w:tab w:val="num" w:pos="-5245"/>
      </w:tabs>
      <w:ind w:left="1134" w:hanging="567"/>
    </w:pPr>
  </w:style>
  <w:style w:type="character" w:customStyle="1" w:styleId="NumberedlistChar">
    <w:name w:val="Numbered list Char"/>
    <w:basedOn w:val="ListParagraphChar"/>
    <w:link w:val="Numberedlist"/>
    <w:rsid w:val="00BD0BF8"/>
    <w:rPr>
      <w:rFonts w:ascii="Arial" w:eastAsia="Times New Roman" w:hAnsi="Arial" w:cs="Times New Roman"/>
    </w:rPr>
  </w:style>
  <w:style w:type="character" w:customStyle="1" w:styleId="NumberedlistindentChar">
    <w:name w:val="Numbered list indent Char"/>
    <w:basedOn w:val="ListParagraphChar"/>
    <w:link w:val="Numberedlistindent"/>
    <w:rsid w:val="00BD0BF8"/>
    <w:rPr>
      <w:rFonts w:ascii="Arial" w:eastAsia="Times New Roman" w:hAnsi="Arial" w:cs="Times New Roman"/>
    </w:rPr>
  </w:style>
  <w:style w:type="paragraph" w:customStyle="1" w:styleId="CoverDate">
    <w:name w:val="Cover: Date"/>
    <w:basedOn w:val="CoverClientName"/>
    <w:link w:val="CoverDateChar"/>
    <w:qFormat/>
    <w:rsid w:val="007C34AC"/>
    <w:pPr>
      <w:spacing w:before="360"/>
    </w:pPr>
    <w:rPr>
      <w:color w:val="808080" w:themeColor="background1" w:themeShade="80"/>
    </w:rPr>
  </w:style>
  <w:style w:type="paragraph" w:customStyle="1" w:styleId="Call-outtext">
    <w:name w:val="Call-out text"/>
    <w:basedOn w:val="Normal"/>
    <w:link w:val="Call-outtextChar"/>
    <w:qFormat/>
    <w:rsid w:val="00C118E5"/>
    <w:pPr>
      <w:pBdr>
        <w:top w:val="single" w:sz="48" w:space="1" w:color="C1C1D5"/>
        <w:left w:val="single" w:sz="48" w:space="4" w:color="C1C1D5"/>
        <w:bottom w:val="single" w:sz="48" w:space="1" w:color="C1C1D5"/>
        <w:right w:val="single" w:sz="48" w:space="4" w:color="C1C1D5"/>
      </w:pBdr>
      <w:shd w:val="clear" w:color="auto" w:fill="C1C1D5"/>
      <w:ind w:left="227" w:right="140"/>
    </w:pPr>
  </w:style>
  <w:style w:type="character" w:customStyle="1" w:styleId="CoverDateChar">
    <w:name w:val="Cover: Date Char"/>
    <w:basedOn w:val="CoverClientNameChar"/>
    <w:link w:val="CoverDate"/>
    <w:rsid w:val="007C34AC"/>
    <w:rPr>
      <w:rFonts w:ascii="Arial" w:eastAsia="Times New Roman" w:hAnsi="Arial" w:cs="Times New Roman"/>
      <w:color w:val="808080" w:themeColor="background1" w:themeShade="80"/>
      <w:sz w:val="32"/>
      <w:szCs w:val="32"/>
    </w:rPr>
  </w:style>
  <w:style w:type="character" w:customStyle="1" w:styleId="Call-outtextChar">
    <w:name w:val="Call-out text Char"/>
    <w:basedOn w:val="DefaultParagraphFont"/>
    <w:link w:val="Call-outtext"/>
    <w:rsid w:val="00C118E5"/>
    <w:rPr>
      <w:rFonts w:ascii="Arial" w:eastAsia="Times New Roman" w:hAnsi="Arial" w:cs="Times New Roman"/>
      <w:shd w:val="clear" w:color="auto" w:fill="C1C1D5"/>
    </w:rPr>
  </w:style>
  <w:style w:type="numbering" w:customStyle="1" w:styleId="Style1">
    <w:name w:val="Style1"/>
    <w:uiPriority w:val="99"/>
    <w:rsid w:val="00C31B19"/>
    <w:pPr>
      <w:numPr>
        <w:numId w:val="24"/>
      </w:numPr>
    </w:pPr>
  </w:style>
  <w:style w:type="numbering" w:customStyle="1" w:styleId="Style2">
    <w:name w:val="Style2"/>
    <w:uiPriority w:val="99"/>
    <w:rsid w:val="00E25F71"/>
    <w:pPr>
      <w:numPr>
        <w:numId w:val="27"/>
      </w:numPr>
    </w:pPr>
  </w:style>
  <w:style w:type="numbering" w:customStyle="1" w:styleId="Style3">
    <w:name w:val="Style3"/>
    <w:uiPriority w:val="99"/>
    <w:rsid w:val="00E25F71"/>
    <w:pPr>
      <w:numPr>
        <w:numId w:val="28"/>
      </w:numPr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5A1432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A1432"/>
    <w:rPr>
      <w:rFonts w:ascii="Arial" w:eastAsia="Times New Roman" w:hAnsi="Arial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A1432"/>
    <w:rPr>
      <w:vertAlign w:val="superscript"/>
    </w:rPr>
  </w:style>
  <w:style w:type="numbering" w:customStyle="1" w:styleId="Bulletpoint11">
    <w:name w:val="Bullet point 11"/>
    <w:basedOn w:val="NoList"/>
    <w:rsid w:val="002C0D33"/>
  </w:style>
  <w:style w:type="table" w:customStyle="1" w:styleId="TableGrid10">
    <w:name w:val="Table Grid1"/>
    <w:basedOn w:val="TableNormal"/>
    <w:next w:val="TableGrid"/>
    <w:rsid w:val="002228AF"/>
    <w:pPr>
      <w:spacing w:after="0" w:line="240" w:lineRule="auto"/>
    </w:pPr>
    <w:rPr>
      <w:rFonts w:ascii="Arial" w:eastAsia="Times New Roman" w:hAnsi="Arial" w:cs="Times New Roman"/>
      <w:sz w:val="18"/>
      <w:szCs w:val="20"/>
      <w:lang w:eastAsia="en-GB"/>
    </w:rPr>
    <w:tblPr>
      <w:tblBorders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  <w:insideH w:val="single" w:sz="6" w:space="0" w:color="C0C0C0"/>
        <w:insideV w:val="single" w:sz="6" w:space="0" w:color="C0C0C0"/>
      </w:tblBorders>
    </w:tblPr>
    <w:trPr>
      <w:cantSplit/>
    </w:trPr>
    <w:tcPr>
      <w:vAlign w:val="center"/>
    </w:tcPr>
    <w:tblStylePr w:type="firstRow">
      <w:rPr>
        <w:rFonts w:ascii="Arial" w:hAnsi="Arial"/>
        <w:sz w:val="18"/>
      </w:rPr>
      <w:tblPr/>
      <w:trPr>
        <w:cantSplit/>
        <w:tblHeader/>
      </w:trPr>
      <w:tcPr>
        <w:tc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  <w:insideH w:val="single" w:sz="6" w:space="0" w:color="C0C0C0"/>
          <w:insideV w:val="single" w:sz="6" w:space="0" w:color="C0C0C0"/>
          <w:tl2br w:val="nil"/>
          <w:tr2bl w:val="nil"/>
        </w:tcBorders>
        <w:shd w:val="clear" w:color="auto" w:fill="0033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03FC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FC1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20E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0E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0E19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0E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0E19"/>
    <w:rPr>
      <w:rFonts w:ascii="Arial" w:eastAsia="Times New Roman" w:hAnsi="Arial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E7A8D"/>
    <w:pPr>
      <w:spacing w:after="0" w:line="240" w:lineRule="auto"/>
    </w:pPr>
    <w:rPr>
      <w:rFonts w:ascii="Arial" w:eastAsia="Times New Roman" w:hAnsi="Arial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4F3C"/>
    <w:pPr>
      <w:spacing w:after="240" w:line="240" w:lineRule="auto"/>
    </w:pPr>
    <w:rPr>
      <w:rFonts w:ascii="Arial" w:eastAsia="Times New Roman" w:hAnsi="Arial" w:cs="Times New Roman"/>
    </w:rPr>
  </w:style>
  <w:style w:type="paragraph" w:styleId="Heading1">
    <w:name w:val="heading 1"/>
    <w:basedOn w:val="ListParagraph"/>
    <w:next w:val="Normal"/>
    <w:link w:val="Heading1Char"/>
    <w:qFormat/>
    <w:rsid w:val="00152AF4"/>
    <w:pPr>
      <w:keepNext/>
      <w:numPr>
        <w:numId w:val="33"/>
      </w:numPr>
      <w:spacing w:after="360"/>
      <w:ind w:left="0" w:hanging="1134"/>
      <w:contextualSpacing w:val="0"/>
      <w:outlineLvl w:val="0"/>
    </w:pPr>
    <w:rPr>
      <w:color w:val="FF6600"/>
      <w:sz w:val="40"/>
      <w:szCs w:val="40"/>
    </w:rPr>
  </w:style>
  <w:style w:type="paragraph" w:styleId="Heading2">
    <w:name w:val="heading 2"/>
    <w:basedOn w:val="Normal"/>
    <w:next w:val="Normal"/>
    <w:link w:val="Heading2Char"/>
    <w:qFormat/>
    <w:rsid w:val="004F5F15"/>
    <w:pPr>
      <w:keepNext/>
      <w:numPr>
        <w:ilvl w:val="1"/>
        <w:numId w:val="33"/>
      </w:numPr>
      <w:spacing w:before="360"/>
      <w:ind w:left="0" w:hanging="1134"/>
      <w:outlineLvl w:val="1"/>
    </w:pPr>
    <w:rPr>
      <w:rFonts w:cs="Arial"/>
      <w:b/>
      <w:bCs/>
      <w:iCs/>
      <w:color w:val="FF6600"/>
    </w:rPr>
  </w:style>
  <w:style w:type="paragraph" w:styleId="Heading3">
    <w:name w:val="heading 3"/>
    <w:basedOn w:val="ListParagraph"/>
    <w:next w:val="Normal"/>
    <w:link w:val="Heading3Char"/>
    <w:rsid w:val="004F5F15"/>
    <w:pPr>
      <w:numPr>
        <w:ilvl w:val="2"/>
        <w:numId w:val="33"/>
      </w:numPr>
      <w:ind w:left="0" w:hanging="1134"/>
      <w:outlineLvl w:val="2"/>
    </w:pPr>
    <w:rPr>
      <w:color w:val="FF6600"/>
    </w:rPr>
  </w:style>
  <w:style w:type="paragraph" w:styleId="Heading4">
    <w:name w:val="heading 4"/>
    <w:basedOn w:val="Normal"/>
    <w:next w:val="Normal"/>
    <w:link w:val="Heading4Char"/>
    <w:qFormat/>
    <w:rsid w:val="004B57AD"/>
    <w:pPr>
      <w:keepNext/>
      <w:outlineLvl w:val="3"/>
    </w:pPr>
    <w:rPr>
      <w:bCs/>
      <w:i/>
      <w:color w:val="FF6600"/>
    </w:rPr>
  </w:style>
  <w:style w:type="paragraph" w:styleId="Heading5">
    <w:name w:val="heading 5"/>
    <w:basedOn w:val="Normal"/>
    <w:next w:val="Normal"/>
    <w:link w:val="Heading5Char"/>
    <w:qFormat/>
    <w:rsid w:val="0054639B"/>
    <w:pPr>
      <w:numPr>
        <w:ilvl w:val="4"/>
        <w:numId w:val="3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54639B"/>
    <w:pPr>
      <w:numPr>
        <w:ilvl w:val="5"/>
        <w:numId w:val="33"/>
      </w:num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qFormat/>
    <w:rsid w:val="0054639B"/>
    <w:pPr>
      <w:numPr>
        <w:ilvl w:val="6"/>
        <w:numId w:val="3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54639B"/>
    <w:pPr>
      <w:numPr>
        <w:ilvl w:val="7"/>
        <w:numId w:val="3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54639B"/>
    <w:pPr>
      <w:numPr>
        <w:ilvl w:val="8"/>
        <w:numId w:val="33"/>
      </w:num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52AF4"/>
    <w:rPr>
      <w:rFonts w:ascii="Arial" w:eastAsia="Times New Roman" w:hAnsi="Arial" w:cs="Times New Roman"/>
      <w:color w:val="FF6600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4F5F15"/>
    <w:rPr>
      <w:rFonts w:ascii="Arial" w:eastAsia="Times New Roman" w:hAnsi="Arial" w:cs="Arial"/>
      <w:b/>
      <w:bCs/>
      <w:iCs/>
      <w:color w:val="FF6600"/>
    </w:rPr>
  </w:style>
  <w:style w:type="character" w:customStyle="1" w:styleId="Heading3Char">
    <w:name w:val="Heading 3 Char"/>
    <w:basedOn w:val="DefaultParagraphFont"/>
    <w:link w:val="Heading3"/>
    <w:rsid w:val="004F5F15"/>
    <w:rPr>
      <w:rFonts w:ascii="Arial" w:eastAsia="Times New Roman" w:hAnsi="Arial" w:cs="Times New Roman"/>
      <w:color w:val="FF6600"/>
    </w:rPr>
  </w:style>
  <w:style w:type="character" w:customStyle="1" w:styleId="Heading4Char">
    <w:name w:val="Heading 4 Char"/>
    <w:basedOn w:val="DefaultParagraphFont"/>
    <w:link w:val="Heading4"/>
    <w:rsid w:val="004B57AD"/>
    <w:rPr>
      <w:rFonts w:ascii="Arial" w:eastAsia="Times New Roman" w:hAnsi="Arial" w:cs="Times New Roman"/>
      <w:bCs/>
      <w:i/>
      <w:color w:val="FF6600"/>
    </w:rPr>
  </w:style>
  <w:style w:type="character" w:customStyle="1" w:styleId="Heading5Char">
    <w:name w:val="Heading 5 Char"/>
    <w:basedOn w:val="DefaultParagraphFont"/>
    <w:link w:val="Heading5"/>
    <w:rsid w:val="0054639B"/>
    <w:rPr>
      <w:rFonts w:ascii="Arial" w:eastAsia="Times New Roman" w:hAnsi="Arial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54639B"/>
    <w:rPr>
      <w:rFonts w:ascii="Arial" w:eastAsia="Times New Roman" w:hAnsi="Arial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54639B"/>
    <w:rPr>
      <w:rFonts w:ascii="Arial" w:eastAsia="Times New Roman" w:hAnsi="Arial" w:cs="Times New Roman"/>
    </w:rPr>
  </w:style>
  <w:style w:type="character" w:customStyle="1" w:styleId="Heading8Char">
    <w:name w:val="Heading 8 Char"/>
    <w:basedOn w:val="DefaultParagraphFont"/>
    <w:link w:val="Heading8"/>
    <w:rsid w:val="0054639B"/>
    <w:rPr>
      <w:rFonts w:ascii="Arial" w:eastAsia="Times New Roman" w:hAnsi="Arial" w:cs="Times New Roman"/>
      <w:i/>
      <w:iCs/>
    </w:rPr>
  </w:style>
  <w:style w:type="character" w:customStyle="1" w:styleId="Heading9Char">
    <w:name w:val="Heading 9 Char"/>
    <w:basedOn w:val="DefaultParagraphFont"/>
    <w:link w:val="Heading9"/>
    <w:rsid w:val="0054639B"/>
    <w:rPr>
      <w:rFonts w:ascii="Arial" w:eastAsia="Times New Roman" w:hAnsi="Arial" w:cs="Arial"/>
    </w:rPr>
  </w:style>
  <w:style w:type="character" w:styleId="PageNumber">
    <w:name w:val="page number"/>
    <w:basedOn w:val="DefaultParagraphFont"/>
    <w:rsid w:val="0054639B"/>
    <w:rPr>
      <w:rFonts w:ascii="Arial Bold" w:hAnsi="Arial Bold"/>
      <w:b/>
      <w:dstrike w:val="0"/>
      <w:sz w:val="18"/>
      <w:szCs w:val="18"/>
      <w:vertAlign w:val="baseline"/>
    </w:rPr>
  </w:style>
  <w:style w:type="table" w:styleId="TableGrid">
    <w:name w:val="Table Grid"/>
    <w:aliases w:val="CB Report Table"/>
    <w:basedOn w:val="TableNormal"/>
    <w:rsid w:val="00197AD2"/>
    <w:pPr>
      <w:spacing w:after="100" w:afterAutospacing="1" w:line="240" w:lineRule="auto"/>
      <w:contextualSpacing/>
    </w:pPr>
    <w:rPr>
      <w:rFonts w:ascii="Arial" w:hAnsi="Arial"/>
    </w:rPr>
    <w:tblPr>
      <w:tblStyleRowBandSize w:val="1"/>
      <w:tblInd w:w="113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003366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CoverClientName">
    <w:name w:val="Cover: Client Name"/>
    <w:basedOn w:val="CoverDraftConfidential"/>
    <w:link w:val="CoverClientNameChar"/>
    <w:qFormat/>
    <w:rsid w:val="006E05BB"/>
    <w:pPr>
      <w:spacing w:before="240" w:after="0"/>
    </w:pPr>
    <w:rPr>
      <w:color w:val="FF6600"/>
    </w:rPr>
  </w:style>
  <w:style w:type="paragraph" w:customStyle="1" w:styleId="HeadingNotnumbered">
    <w:name w:val="Heading: Not numbered"/>
    <w:basedOn w:val="Normal"/>
    <w:rsid w:val="00E32F60"/>
    <w:pPr>
      <w:spacing w:after="360"/>
      <w:ind w:hanging="1134"/>
    </w:pPr>
    <w:rPr>
      <w:rFonts w:cs="Arial"/>
      <w:color w:val="FF6600"/>
      <w:sz w:val="40"/>
      <w:szCs w:val="40"/>
    </w:rPr>
  </w:style>
  <w:style w:type="paragraph" w:customStyle="1" w:styleId="CoverMonthYear">
    <w:name w:val="Cover: Month/Year"/>
    <w:basedOn w:val="CoverDraftConfidential"/>
    <w:link w:val="CoverMonthYearChar"/>
    <w:qFormat/>
    <w:rsid w:val="001A4001"/>
    <w:rPr>
      <w:color w:val="808080" w:themeColor="background1" w:themeShade="80"/>
      <w:sz w:val="24"/>
      <w:szCs w:val="24"/>
    </w:rPr>
  </w:style>
  <w:style w:type="character" w:styleId="Hyperlink">
    <w:name w:val="Hyperlink"/>
    <w:basedOn w:val="DefaultParagraphFont"/>
    <w:uiPriority w:val="99"/>
    <w:rsid w:val="0054639B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qFormat/>
    <w:rsid w:val="009451B2"/>
    <w:pPr>
      <w:tabs>
        <w:tab w:val="left" w:pos="567"/>
        <w:tab w:val="right" w:leader="dot" w:pos="7927"/>
      </w:tabs>
      <w:spacing w:before="240" w:after="120"/>
    </w:pPr>
    <w:rPr>
      <w:b/>
      <w:bCs/>
      <w:noProof/>
      <w:color w:val="FF6600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5F0D9A"/>
    <w:pPr>
      <w:spacing w:after="100"/>
      <w:ind w:left="220"/>
    </w:pPr>
  </w:style>
  <w:style w:type="paragraph" w:customStyle="1" w:styleId="CoverDraftConfidential">
    <w:name w:val="Cover: Draft/Confidential"/>
    <w:basedOn w:val="Normal"/>
    <w:link w:val="CoverDraftConfidentialChar"/>
    <w:rsid w:val="0054639B"/>
    <w:rPr>
      <w:sz w:val="32"/>
      <w:szCs w:val="32"/>
    </w:rPr>
  </w:style>
  <w:style w:type="character" w:customStyle="1" w:styleId="CoverDraftConfidentialChar">
    <w:name w:val="Cover: Draft/Confidential Char"/>
    <w:basedOn w:val="DefaultParagraphFont"/>
    <w:link w:val="CoverDraftConfidential"/>
    <w:rsid w:val="001A4001"/>
    <w:rPr>
      <w:rFonts w:ascii="Arial" w:eastAsia="Times New Roman" w:hAnsi="Arial" w:cs="Times New Roman"/>
      <w:sz w:val="32"/>
      <w:szCs w:val="32"/>
    </w:rPr>
  </w:style>
  <w:style w:type="character" w:customStyle="1" w:styleId="CoverClientNameChar">
    <w:name w:val="Cover: Client Name Char"/>
    <w:basedOn w:val="CoverDraftConfidentialChar"/>
    <w:link w:val="CoverClientName"/>
    <w:rsid w:val="006E05BB"/>
    <w:rPr>
      <w:rFonts w:ascii="Arial" w:eastAsia="Times New Roman" w:hAnsi="Arial" w:cs="Times New Roman"/>
      <w:color w:val="FF6600"/>
      <w:sz w:val="32"/>
      <w:szCs w:val="32"/>
    </w:rPr>
  </w:style>
  <w:style w:type="paragraph" w:customStyle="1" w:styleId="Quotetext">
    <w:name w:val="Quote text"/>
    <w:basedOn w:val="Normal"/>
    <w:rsid w:val="00FD72C1"/>
    <w:pPr>
      <w:ind w:left="567" w:right="567"/>
    </w:pPr>
    <w:rPr>
      <w:i/>
      <w:iCs/>
      <w:color w:val="003366"/>
    </w:rPr>
  </w:style>
  <w:style w:type="paragraph" w:customStyle="1" w:styleId="Quotesource">
    <w:name w:val="Quote source"/>
    <w:basedOn w:val="Normal"/>
    <w:rsid w:val="00933C05"/>
    <w:pPr>
      <w:spacing w:before="60"/>
      <w:ind w:left="567" w:right="567"/>
    </w:pPr>
    <w:rPr>
      <w:color w:val="003366"/>
      <w:sz w:val="14"/>
      <w:szCs w:val="14"/>
    </w:rPr>
  </w:style>
  <w:style w:type="paragraph" w:customStyle="1" w:styleId="CoverReportTitle">
    <w:name w:val="Cover: Report Title"/>
    <w:basedOn w:val="Normal"/>
    <w:rsid w:val="006E05BB"/>
    <w:pPr>
      <w:spacing w:before="240"/>
    </w:pPr>
    <w:rPr>
      <w:sz w:val="40"/>
      <w:szCs w:val="40"/>
    </w:rPr>
  </w:style>
  <w:style w:type="numbering" w:customStyle="1" w:styleId="Bulletnumbered">
    <w:name w:val="Bullet numbered"/>
    <w:basedOn w:val="NoList"/>
    <w:rsid w:val="0054639B"/>
    <w:pPr>
      <w:numPr>
        <w:numId w:val="3"/>
      </w:numPr>
    </w:pPr>
  </w:style>
  <w:style w:type="numbering" w:customStyle="1" w:styleId="Bulletpoint1">
    <w:name w:val="Bullet point 1"/>
    <w:basedOn w:val="NoList"/>
    <w:rsid w:val="0054639B"/>
    <w:pPr>
      <w:numPr>
        <w:numId w:val="4"/>
      </w:numPr>
    </w:pPr>
  </w:style>
  <w:style w:type="character" w:customStyle="1" w:styleId="CoverMonthYearChar">
    <w:name w:val="Cover: Month/Year Char"/>
    <w:basedOn w:val="CoverDraftConfidentialChar"/>
    <w:link w:val="CoverMonthYear"/>
    <w:rsid w:val="001A4001"/>
    <w:rPr>
      <w:rFonts w:ascii="Arial" w:eastAsia="Times New Roman" w:hAnsi="Arial" w:cs="Times New Roman"/>
      <w:color w:val="808080" w:themeColor="background1" w:themeShade="8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8A4F3C"/>
    <w:pPr>
      <w:spacing w:before="120"/>
    </w:pPr>
    <w:rPr>
      <w:bCs/>
      <w:i/>
      <w:color w:val="FF6600"/>
      <w:sz w:val="18"/>
      <w:szCs w:val="18"/>
    </w:rPr>
  </w:style>
  <w:style w:type="paragraph" w:customStyle="1" w:styleId="FooterLine1">
    <w:name w:val="Footer Line 1"/>
    <w:basedOn w:val="Normal"/>
    <w:link w:val="FooterLine1Char"/>
    <w:qFormat/>
    <w:rsid w:val="005F0D9A"/>
    <w:pPr>
      <w:pBdr>
        <w:top w:val="single" w:sz="4" w:space="1" w:color="FF6600"/>
      </w:pBdr>
      <w:tabs>
        <w:tab w:val="left" w:pos="1560"/>
        <w:tab w:val="right" w:pos="9072"/>
      </w:tabs>
      <w:spacing w:after="60"/>
      <w:ind w:left="1418" w:hanging="1418"/>
    </w:pPr>
    <w:rPr>
      <w:rFonts w:cs="Arial"/>
      <w:noProof/>
      <w:sz w:val="18"/>
      <w:szCs w:val="18"/>
      <w:lang w:eastAsia="en-GB"/>
    </w:rPr>
  </w:style>
  <w:style w:type="paragraph" w:customStyle="1" w:styleId="FooterLine2">
    <w:name w:val="Footer Line 2"/>
    <w:basedOn w:val="Normal"/>
    <w:link w:val="FooterLine2Char"/>
    <w:qFormat/>
    <w:rsid w:val="005F0D9A"/>
    <w:pPr>
      <w:tabs>
        <w:tab w:val="right" w:pos="9072"/>
      </w:tabs>
      <w:spacing w:after="60"/>
    </w:pPr>
    <w:rPr>
      <w:rFonts w:cs="Arial"/>
      <w:color w:val="A6A6A6" w:themeColor="background1" w:themeShade="A6"/>
      <w:sz w:val="16"/>
      <w:szCs w:val="16"/>
    </w:rPr>
  </w:style>
  <w:style w:type="character" w:customStyle="1" w:styleId="FooterLine1Char">
    <w:name w:val="Footer Line 1 Char"/>
    <w:basedOn w:val="DefaultParagraphFont"/>
    <w:link w:val="FooterLine1"/>
    <w:rsid w:val="005F0D9A"/>
    <w:rPr>
      <w:rFonts w:ascii="Arial" w:eastAsia="Times New Roman" w:hAnsi="Arial" w:cs="Arial"/>
      <w:noProof/>
      <w:sz w:val="18"/>
      <w:szCs w:val="18"/>
      <w:lang w:eastAsia="en-GB"/>
    </w:rPr>
  </w:style>
  <w:style w:type="paragraph" w:customStyle="1" w:styleId="HeaderLine1">
    <w:name w:val="Header Line 1"/>
    <w:basedOn w:val="Normal"/>
    <w:link w:val="HeaderLine1Char"/>
    <w:qFormat/>
    <w:rsid w:val="005F0D9A"/>
    <w:pPr>
      <w:pBdr>
        <w:bottom w:val="single" w:sz="4" w:space="1" w:color="FF6600"/>
      </w:pBdr>
      <w:tabs>
        <w:tab w:val="center" w:pos="4320"/>
        <w:tab w:val="right" w:pos="8640"/>
      </w:tabs>
      <w:jc w:val="right"/>
    </w:pPr>
    <w:rPr>
      <w:color w:val="003366"/>
      <w:sz w:val="18"/>
      <w:szCs w:val="18"/>
    </w:rPr>
  </w:style>
  <w:style w:type="character" w:customStyle="1" w:styleId="FooterLine2Char">
    <w:name w:val="Footer Line 2 Char"/>
    <w:basedOn w:val="DefaultParagraphFont"/>
    <w:link w:val="FooterLine2"/>
    <w:rsid w:val="005F0D9A"/>
    <w:rPr>
      <w:rFonts w:ascii="Arial" w:eastAsia="Times New Roman" w:hAnsi="Arial" w:cs="Arial"/>
      <w:color w:val="A6A6A6" w:themeColor="background1" w:themeShade="A6"/>
      <w:sz w:val="16"/>
      <w:szCs w:val="16"/>
    </w:rPr>
  </w:style>
  <w:style w:type="paragraph" w:customStyle="1" w:styleId="HeaderLine2">
    <w:name w:val="Header Line 2"/>
    <w:basedOn w:val="Normal"/>
    <w:link w:val="HeaderLine2Char"/>
    <w:qFormat/>
    <w:rsid w:val="005F0D9A"/>
    <w:pPr>
      <w:pBdr>
        <w:bottom w:val="single" w:sz="4" w:space="1" w:color="FF6600"/>
      </w:pBdr>
      <w:tabs>
        <w:tab w:val="center" w:pos="0"/>
        <w:tab w:val="right" w:pos="8640"/>
      </w:tabs>
      <w:jc w:val="right"/>
    </w:pPr>
    <w:rPr>
      <w:color w:val="FF6600"/>
      <w:sz w:val="16"/>
      <w:szCs w:val="16"/>
    </w:rPr>
  </w:style>
  <w:style w:type="character" w:customStyle="1" w:styleId="HeaderLine1Char">
    <w:name w:val="Header Line 1 Char"/>
    <w:basedOn w:val="DefaultParagraphFont"/>
    <w:link w:val="HeaderLine1"/>
    <w:rsid w:val="005F0D9A"/>
    <w:rPr>
      <w:rFonts w:ascii="Arial" w:eastAsia="Times New Roman" w:hAnsi="Arial" w:cs="Times New Roman"/>
      <w:color w:val="003366"/>
      <w:sz w:val="18"/>
      <w:szCs w:val="18"/>
    </w:rPr>
  </w:style>
  <w:style w:type="paragraph" w:customStyle="1" w:styleId="Bullet1">
    <w:name w:val="Bullet 1"/>
    <w:basedOn w:val="Normal"/>
    <w:link w:val="Bullet1Char"/>
    <w:qFormat/>
    <w:rsid w:val="00A44EA9"/>
    <w:pPr>
      <w:numPr>
        <w:numId w:val="5"/>
      </w:numPr>
      <w:ind w:left="284" w:hanging="284"/>
    </w:pPr>
  </w:style>
  <w:style w:type="character" w:customStyle="1" w:styleId="HeaderLine2Char">
    <w:name w:val="Header Line 2 Char"/>
    <w:basedOn w:val="DefaultParagraphFont"/>
    <w:link w:val="HeaderLine2"/>
    <w:rsid w:val="005F0D9A"/>
    <w:rPr>
      <w:rFonts w:ascii="Arial" w:eastAsia="Times New Roman" w:hAnsi="Arial" w:cs="Times New Roman"/>
      <w:color w:val="FF6600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A0595F"/>
    <w:pPr>
      <w:ind w:left="720"/>
      <w:contextualSpacing/>
    </w:pPr>
  </w:style>
  <w:style w:type="character" w:customStyle="1" w:styleId="Bullet1Char">
    <w:name w:val="Bullet 1 Char"/>
    <w:basedOn w:val="DefaultParagraphFont"/>
    <w:link w:val="Bullet1"/>
    <w:rsid w:val="00A44EA9"/>
    <w:rPr>
      <w:rFonts w:ascii="Arial" w:eastAsia="Times New Roman" w:hAnsi="Arial" w:cs="Times New Roman"/>
    </w:rPr>
  </w:style>
  <w:style w:type="paragraph" w:customStyle="1" w:styleId="Bullet2">
    <w:name w:val="Bullet 2"/>
    <w:basedOn w:val="ListParagraph"/>
    <w:link w:val="Bullet2Char"/>
    <w:qFormat/>
    <w:rsid w:val="00A44EA9"/>
    <w:pPr>
      <w:numPr>
        <w:numId w:val="6"/>
      </w:numPr>
      <w:ind w:left="567" w:hanging="283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474253"/>
    <w:rPr>
      <w:rFonts w:ascii="Arial" w:eastAsia="Times New Roman" w:hAnsi="Arial" w:cs="Times New Roman"/>
    </w:rPr>
  </w:style>
  <w:style w:type="character" w:customStyle="1" w:styleId="Bullet2Char">
    <w:name w:val="Bullet 2 Char"/>
    <w:basedOn w:val="ListParagraphChar"/>
    <w:link w:val="Bullet2"/>
    <w:rsid w:val="00A44EA9"/>
    <w:rPr>
      <w:rFonts w:ascii="Arial" w:eastAsia="Times New Roman" w:hAnsi="Arial" w:cs="Times New Roman"/>
    </w:rPr>
  </w:style>
  <w:style w:type="table" w:styleId="TableGrid1">
    <w:name w:val="Table Grid 1"/>
    <w:basedOn w:val="TableNormal"/>
    <w:uiPriority w:val="99"/>
    <w:semiHidden/>
    <w:unhideWhenUsed/>
    <w:rsid w:val="00BA5EEB"/>
    <w:pPr>
      <w:spacing w:after="0" w:line="240" w:lineRule="auto"/>
      <w:ind w:left="113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igureSource">
    <w:name w:val="Figure Source"/>
    <w:basedOn w:val="Normal"/>
    <w:next w:val="Normal"/>
    <w:link w:val="FigureSourceChar"/>
    <w:qFormat/>
    <w:rsid w:val="008A4F3C"/>
    <w:pPr>
      <w:spacing w:before="120"/>
    </w:pPr>
    <w:rPr>
      <w:bCs/>
      <w:i/>
      <w:color w:val="003366"/>
      <w:sz w:val="18"/>
      <w:szCs w:val="20"/>
    </w:rPr>
  </w:style>
  <w:style w:type="character" w:customStyle="1" w:styleId="FigureSourceChar">
    <w:name w:val="Figure Source Char"/>
    <w:basedOn w:val="DefaultParagraphFont"/>
    <w:link w:val="FigureSource"/>
    <w:rsid w:val="008A4F3C"/>
    <w:rPr>
      <w:rFonts w:ascii="Arial" w:eastAsia="Times New Roman" w:hAnsi="Arial" w:cs="Times New Roman"/>
      <w:bCs/>
      <w:i/>
      <w:color w:val="003366"/>
      <w:sz w:val="18"/>
      <w:szCs w:val="20"/>
    </w:rPr>
  </w:style>
  <w:style w:type="paragraph" w:customStyle="1" w:styleId="Bullet3">
    <w:name w:val="Bullet 3"/>
    <w:basedOn w:val="Bullet2"/>
    <w:link w:val="Bullet3Char"/>
    <w:qFormat/>
    <w:rsid w:val="00A44EA9"/>
    <w:pPr>
      <w:numPr>
        <w:numId w:val="10"/>
      </w:numPr>
      <w:ind w:left="851" w:hanging="284"/>
    </w:pPr>
  </w:style>
  <w:style w:type="character" w:customStyle="1" w:styleId="Bullet3Char">
    <w:name w:val="Bullet 3 Char"/>
    <w:basedOn w:val="Bullet2Char"/>
    <w:link w:val="Bullet3"/>
    <w:rsid w:val="00A44EA9"/>
    <w:rPr>
      <w:rFonts w:ascii="Arial" w:eastAsia="Times New Roman" w:hAnsi="Arial" w:cs="Times New Roman"/>
    </w:rPr>
  </w:style>
  <w:style w:type="paragraph" w:customStyle="1" w:styleId="Sub-headingNotnumbered">
    <w:name w:val="Sub-heading: Not numbered"/>
    <w:basedOn w:val="Normal"/>
    <w:rsid w:val="00012D35"/>
    <w:pPr>
      <w:spacing w:before="240"/>
    </w:pPr>
    <w:rPr>
      <w:rFonts w:cs="Arial"/>
      <w:b/>
      <w:color w:val="FF660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81DDF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1DDF"/>
    <w:rPr>
      <w:rFonts w:ascii="Arial" w:eastAsia="Times New Roman" w:hAnsi="Arial" w:cs="Times New Roman"/>
      <w:sz w:val="16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41C3A"/>
    <w:rPr>
      <w:vertAlign w:val="superscript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D2013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848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48E4"/>
    <w:rPr>
      <w:rFonts w:ascii="Arial" w:eastAsia="Times New Roman" w:hAnsi="Arial" w:cs="Times New Roman"/>
    </w:rPr>
  </w:style>
  <w:style w:type="paragraph" w:styleId="Footer">
    <w:name w:val="footer"/>
    <w:basedOn w:val="Normal"/>
    <w:link w:val="FooterChar"/>
    <w:uiPriority w:val="99"/>
    <w:unhideWhenUsed/>
    <w:rsid w:val="003848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48E4"/>
    <w:rPr>
      <w:rFonts w:ascii="Arial" w:eastAsia="Times New Roman" w:hAnsi="Arial" w:cs="Times New Roman"/>
    </w:rPr>
  </w:style>
  <w:style w:type="paragraph" w:customStyle="1" w:styleId="Numberedlist">
    <w:name w:val="Numbered list"/>
    <w:basedOn w:val="ListParagraph"/>
    <w:link w:val="NumberedlistChar"/>
    <w:qFormat/>
    <w:rsid w:val="00BD0BF8"/>
    <w:pPr>
      <w:numPr>
        <w:numId w:val="40"/>
      </w:numPr>
      <w:tabs>
        <w:tab w:val="clear" w:pos="717"/>
      </w:tabs>
      <w:ind w:left="567" w:hanging="567"/>
    </w:pPr>
  </w:style>
  <w:style w:type="paragraph" w:customStyle="1" w:styleId="Numberedlistindent">
    <w:name w:val="Numbered list indent"/>
    <w:basedOn w:val="ListParagraph"/>
    <w:link w:val="NumberedlistindentChar"/>
    <w:qFormat/>
    <w:rsid w:val="00BD0BF8"/>
    <w:pPr>
      <w:numPr>
        <w:ilvl w:val="1"/>
        <w:numId w:val="40"/>
      </w:numPr>
      <w:tabs>
        <w:tab w:val="clear" w:pos="1437"/>
        <w:tab w:val="num" w:pos="-5245"/>
      </w:tabs>
      <w:ind w:left="1134" w:hanging="567"/>
    </w:pPr>
  </w:style>
  <w:style w:type="character" w:customStyle="1" w:styleId="NumberedlistChar">
    <w:name w:val="Numbered list Char"/>
    <w:basedOn w:val="ListParagraphChar"/>
    <w:link w:val="Numberedlist"/>
    <w:rsid w:val="00BD0BF8"/>
    <w:rPr>
      <w:rFonts w:ascii="Arial" w:eastAsia="Times New Roman" w:hAnsi="Arial" w:cs="Times New Roman"/>
    </w:rPr>
  </w:style>
  <w:style w:type="character" w:customStyle="1" w:styleId="NumberedlistindentChar">
    <w:name w:val="Numbered list indent Char"/>
    <w:basedOn w:val="ListParagraphChar"/>
    <w:link w:val="Numberedlistindent"/>
    <w:rsid w:val="00BD0BF8"/>
    <w:rPr>
      <w:rFonts w:ascii="Arial" w:eastAsia="Times New Roman" w:hAnsi="Arial" w:cs="Times New Roman"/>
    </w:rPr>
  </w:style>
  <w:style w:type="paragraph" w:customStyle="1" w:styleId="CoverDate">
    <w:name w:val="Cover: Date"/>
    <w:basedOn w:val="CoverClientName"/>
    <w:link w:val="CoverDateChar"/>
    <w:qFormat/>
    <w:rsid w:val="007C34AC"/>
    <w:pPr>
      <w:spacing w:before="360"/>
    </w:pPr>
    <w:rPr>
      <w:color w:val="808080" w:themeColor="background1" w:themeShade="80"/>
    </w:rPr>
  </w:style>
  <w:style w:type="paragraph" w:customStyle="1" w:styleId="Call-outtext">
    <w:name w:val="Call-out text"/>
    <w:basedOn w:val="Normal"/>
    <w:link w:val="Call-outtextChar"/>
    <w:qFormat/>
    <w:rsid w:val="00C118E5"/>
    <w:pPr>
      <w:pBdr>
        <w:top w:val="single" w:sz="48" w:space="1" w:color="C1C1D5"/>
        <w:left w:val="single" w:sz="48" w:space="4" w:color="C1C1D5"/>
        <w:bottom w:val="single" w:sz="48" w:space="1" w:color="C1C1D5"/>
        <w:right w:val="single" w:sz="48" w:space="4" w:color="C1C1D5"/>
      </w:pBdr>
      <w:shd w:val="clear" w:color="auto" w:fill="C1C1D5"/>
      <w:ind w:left="227" w:right="140"/>
    </w:pPr>
  </w:style>
  <w:style w:type="character" w:customStyle="1" w:styleId="CoverDateChar">
    <w:name w:val="Cover: Date Char"/>
    <w:basedOn w:val="CoverClientNameChar"/>
    <w:link w:val="CoverDate"/>
    <w:rsid w:val="007C34AC"/>
    <w:rPr>
      <w:rFonts w:ascii="Arial" w:eastAsia="Times New Roman" w:hAnsi="Arial" w:cs="Times New Roman"/>
      <w:color w:val="808080" w:themeColor="background1" w:themeShade="80"/>
      <w:sz w:val="32"/>
      <w:szCs w:val="32"/>
    </w:rPr>
  </w:style>
  <w:style w:type="character" w:customStyle="1" w:styleId="Call-outtextChar">
    <w:name w:val="Call-out text Char"/>
    <w:basedOn w:val="DefaultParagraphFont"/>
    <w:link w:val="Call-outtext"/>
    <w:rsid w:val="00C118E5"/>
    <w:rPr>
      <w:rFonts w:ascii="Arial" w:eastAsia="Times New Roman" w:hAnsi="Arial" w:cs="Times New Roman"/>
      <w:shd w:val="clear" w:color="auto" w:fill="C1C1D5"/>
    </w:rPr>
  </w:style>
  <w:style w:type="numbering" w:customStyle="1" w:styleId="Style1">
    <w:name w:val="Style1"/>
    <w:uiPriority w:val="99"/>
    <w:rsid w:val="00C31B19"/>
    <w:pPr>
      <w:numPr>
        <w:numId w:val="24"/>
      </w:numPr>
    </w:pPr>
  </w:style>
  <w:style w:type="numbering" w:customStyle="1" w:styleId="Style2">
    <w:name w:val="Style2"/>
    <w:uiPriority w:val="99"/>
    <w:rsid w:val="00E25F71"/>
    <w:pPr>
      <w:numPr>
        <w:numId w:val="27"/>
      </w:numPr>
    </w:pPr>
  </w:style>
  <w:style w:type="numbering" w:customStyle="1" w:styleId="Style3">
    <w:name w:val="Style3"/>
    <w:uiPriority w:val="99"/>
    <w:rsid w:val="00E25F71"/>
    <w:pPr>
      <w:numPr>
        <w:numId w:val="28"/>
      </w:numPr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5A1432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A1432"/>
    <w:rPr>
      <w:rFonts w:ascii="Arial" w:eastAsia="Times New Roman" w:hAnsi="Arial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A1432"/>
    <w:rPr>
      <w:vertAlign w:val="superscript"/>
    </w:rPr>
  </w:style>
  <w:style w:type="numbering" w:customStyle="1" w:styleId="Bulletpoint11">
    <w:name w:val="Bullet point 11"/>
    <w:basedOn w:val="NoList"/>
    <w:rsid w:val="002C0D33"/>
  </w:style>
  <w:style w:type="table" w:customStyle="1" w:styleId="TableGrid10">
    <w:name w:val="Table Grid1"/>
    <w:basedOn w:val="TableNormal"/>
    <w:next w:val="TableGrid"/>
    <w:rsid w:val="002228AF"/>
    <w:pPr>
      <w:spacing w:after="0" w:line="240" w:lineRule="auto"/>
    </w:pPr>
    <w:rPr>
      <w:rFonts w:ascii="Arial" w:eastAsia="Times New Roman" w:hAnsi="Arial" w:cs="Times New Roman"/>
      <w:sz w:val="18"/>
      <w:szCs w:val="20"/>
      <w:lang w:eastAsia="en-GB"/>
    </w:rPr>
    <w:tblPr>
      <w:tblBorders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  <w:insideH w:val="single" w:sz="6" w:space="0" w:color="C0C0C0"/>
        <w:insideV w:val="single" w:sz="6" w:space="0" w:color="C0C0C0"/>
      </w:tblBorders>
    </w:tblPr>
    <w:trPr>
      <w:cantSplit/>
    </w:trPr>
    <w:tcPr>
      <w:vAlign w:val="center"/>
    </w:tcPr>
    <w:tblStylePr w:type="firstRow">
      <w:rPr>
        <w:rFonts w:ascii="Arial" w:hAnsi="Arial"/>
        <w:sz w:val="18"/>
      </w:rPr>
      <w:tblPr/>
      <w:trPr>
        <w:cantSplit/>
        <w:tblHeader/>
      </w:trPr>
      <w:tcPr>
        <w:tc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  <w:insideH w:val="single" w:sz="6" w:space="0" w:color="C0C0C0"/>
          <w:insideV w:val="single" w:sz="6" w:space="0" w:color="C0C0C0"/>
          <w:tl2br w:val="nil"/>
          <w:tr2bl w:val="nil"/>
        </w:tcBorders>
        <w:shd w:val="clear" w:color="auto" w:fill="0033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03FC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FC1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20E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0E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0E19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0E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0E19"/>
    <w:rPr>
      <w:rFonts w:ascii="Arial" w:eastAsia="Times New Roman" w:hAnsi="Arial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E7A8D"/>
    <w:pPr>
      <w:spacing w:after="0" w:line="240" w:lineRule="auto"/>
    </w:pPr>
    <w:rPr>
      <w:rFonts w:ascii="Arial" w:eastAsia="Times New Roman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0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eader" Target="header1.xml"/><Relationship Id="rId50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eanorB\Documents\Custom%20Office%20Templates\Cordis%20Bright%20Short%20Repor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DF666-0103-448A-99D5-8424C5606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Cordis Bright Short Report</Template>
  <TotalTime>7</TotalTime>
  <Pages>11</Pages>
  <Words>2706</Words>
  <Characters>14203</Characters>
  <Application>Microsoft Office Word</Application>
  <DocSecurity>0</DocSecurity>
  <Lines>355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Colin Horswell</dc:creator>
  <cp:lastModifiedBy>Rhodri Evans</cp:lastModifiedBy>
  <cp:revision>6</cp:revision>
  <cp:lastPrinted>2018-10-10T13:40:00Z</cp:lastPrinted>
  <dcterms:created xsi:type="dcterms:W3CDTF">2018-10-10T13:40:00Z</dcterms:created>
  <dcterms:modified xsi:type="dcterms:W3CDTF">2018-10-10T15:12:00Z</dcterms:modified>
</cp:coreProperties>
</file>